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8E8564" w14:textId="3723CDB3" w:rsidR="00B653B3" w:rsidRDefault="003C0EC2" w:rsidP="00847695">
      <w:pPr>
        <w:pStyle w:val="Betarp"/>
        <w:jc w:val="center"/>
      </w:pPr>
      <w:r>
        <w:rPr>
          <w:noProof/>
          <w:lang w:eastAsia="lt-LT"/>
        </w:rPr>
        <w:drawing>
          <wp:inline distT="0" distB="0" distL="0" distR="0" wp14:anchorId="67276495" wp14:editId="6D4A9765">
            <wp:extent cx="579120" cy="741680"/>
            <wp:effectExtent l="0" t="0" r="0" b="127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9726D6" w14:textId="77777777" w:rsidR="003C0EC2" w:rsidRPr="003C0EC2" w:rsidRDefault="003C0EC2" w:rsidP="00847695">
      <w:pPr>
        <w:pStyle w:val="Betarp"/>
        <w:jc w:val="center"/>
        <w:rPr>
          <w:sz w:val="16"/>
          <w:szCs w:val="16"/>
        </w:rPr>
      </w:pPr>
    </w:p>
    <w:p w14:paraId="14A00DFF" w14:textId="77777777" w:rsidR="00B653B3" w:rsidRPr="00F443CA" w:rsidRDefault="005F4D1C" w:rsidP="00847695">
      <w:pPr>
        <w:pStyle w:val="Betarp"/>
        <w:jc w:val="center"/>
      </w:pPr>
      <w:r w:rsidRPr="00F443CA">
        <w:t>IGNALINOS RAJONO SAVIVALDYBĖS TARYBA</w:t>
      </w:r>
    </w:p>
    <w:p w14:paraId="5B4599BF" w14:textId="77777777" w:rsidR="00B653B3" w:rsidRPr="00F443CA" w:rsidRDefault="00B653B3" w:rsidP="00847695">
      <w:pPr>
        <w:pStyle w:val="Betarp"/>
        <w:jc w:val="center"/>
      </w:pPr>
    </w:p>
    <w:p w14:paraId="18281160" w14:textId="77777777" w:rsidR="00B653B3" w:rsidRPr="00F443CA" w:rsidRDefault="005F4D1C" w:rsidP="00847695">
      <w:pPr>
        <w:pStyle w:val="Betarp"/>
        <w:jc w:val="center"/>
      </w:pPr>
      <w:r w:rsidRPr="00F443CA">
        <w:t>SPRENDIMAS</w:t>
      </w:r>
    </w:p>
    <w:p w14:paraId="542F534F" w14:textId="1796016E" w:rsidR="00B653B3" w:rsidRPr="00F443CA" w:rsidRDefault="005F4D1C" w:rsidP="00847695">
      <w:pPr>
        <w:pStyle w:val="Betarp"/>
        <w:jc w:val="center"/>
      </w:pPr>
      <w:r w:rsidRPr="00F443CA">
        <w:t xml:space="preserve">DĖL IGNALINOS RAJONO SAVIVALDYBĖS 2021 METŲ BIUDŽETO PATIKSLINIMO IR IGNALINOS RAJONO SAVIVALDYBĖS TARYBOS 2021 M. VASARIO 25 D. SPRENDIMO </w:t>
      </w:r>
      <w:bookmarkStart w:id="0" w:name="n_0"/>
      <w:r w:rsidR="00847695" w:rsidRPr="00847695">
        <w:t xml:space="preserve">NR. T-2 </w:t>
      </w:r>
      <w:bookmarkEnd w:id="0"/>
      <w:r w:rsidRPr="00F443CA">
        <w:t>„DĖL IGNALINOS RAJONO SAVIVALDYBĖS 2021 METŲ BIUDŽETO PATVIRTINIMO“ PAKEITIMO</w:t>
      </w:r>
    </w:p>
    <w:p w14:paraId="369BE9D2" w14:textId="77777777" w:rsidR="00B653B3" w:rsidRPr="00F443CA" w:rsidRDefault="00B653B3" w:rsidP="00847695">
      <w:pPr>
        <w:pStyle w:val="Betarp"/>
        <w:jc w:val="center"/>
      </w:pPr>
    </w:p>
    <w:p w14:paraId="1665FB41" w14:textId="2C1D75F8" w:rsidR="00B653B3" w:rsidRPr="00F443CA" w:rsidRDefault="005F4D1C" w:rsidP="00847695">
      <w:pPr>
        <w:pStyle w:val="Betarp"/>
        <w:tabs>
          <w:tab w:val="left" w:pos="1134"/>
        </w:tabs>
        <w:jc w:val="center"/>
        <w:rPr>
          <w:b w:val="0"/>
        </w:rPr>
      </w:pPr>
      <w:r w:rsidRPr="00F443CA">
        <w:rPr>
          <w:b w:val="0"/>
        </w:rPr>
        <w:t xml:space="preserve">2021 m. </w:t>
      </w:r>
      <w:r w:rsidR="006E0CA0">
        <w:rPr>
          <w:b w:val="0"/>
        </w:rPr>
        <w:t>rugpjūčio 19</w:t>
      </w:r>
      <w:r w:rsidRPr="00F443CA">
        <w:rPr>
          <w:b w:val="0"/>
        </w:rPr>
        <w:t xml:space="preserve"> d. Nr. </w:t>
      </w:r>
      <w:r w:rsidR="006E0CA0">
        <w:rPr>
          <w:b w:val="0"/>
        </w:rPr>
        <w:t>T-135</w:t>
      </w:r>
    </w:p>
    <w:p w14:paraId="6164978C" w14:textId="77777777" w:rsidR="00B653B3" w:rsidRPr="00F443CA" w:rsidRDefault="005F4D1C" w:rsidP="00847695">
      <w:pPr>
        <w:pStyle w:val="Betarp"/>
        <w:jc w:val="center"/>
        <w:rPr>
          <w:b w:val="0"/>
        </w:rPr>
      </w:pPr>
      <w:r w:rsidRPr="00F443CA">
        <w:rPr>
          <w:b w:val="0"/>
        </w:rPr>
        <w:t>Ignalina</w:t>
      </w:r>
    </w:p>
    <w:p w14:paraId="6B16B2C5" w14:textId="77777777" w:rsidR="00B653B3" w:rsidRPr="00F443CA" w:rsidRDefault="00B653B3">
      <w:pPr>
        <w:pStyle w:val="Betarp"/>
        <w:jc w:val="both"/>
        <w:rPr>
          <w:b w:val="0"/>
        </w:rPr>
      </w:pPr>
    </w:p>
    <w:p w14:paraId="60D51265" w14:textId="77777777" w:rsidR="00B653B3" w:rsidRPr="00FD1051" w:rsidRDefault="005F4D1C" w:rsidP="00FD1051">
      <w:pPr>
        <w:suppressAutoHyphens w:val="0"/>
        <w:autoSpaceDE w:val="0"/>
        <w:autoSpaceDN w:val="0"/>
        <w:adjustRightInd w:val="0"/>
        <w:spacing w:after="0"/>
        <w:ind w:firstLine="1134"/>
        <w:jc w:val="both"/>
        <w:rPr>
          <w:b w:val="0"/>
          <w:szCs w:val="24"/>
        </w:rPr>
      </w:pPr>
      <w:r w:rsidRPr="00FD1051">
        <w:rPr>
          <w:b w:val="0"/>
          <w:bCs/>
          <w:szCs w:val="24"/>
        </w:rPr>
        <w:t>Vadovaudamasi Lietuvos Respublikos vietos savivaldos įstatymo 16 straipsnio 2 dalies 15 punktu, 18 straipsnio 1 dalimi, 51 straipsnio 2 dalimi, atsižvelgdama į Lietuvos Respublikos 2021 metų valstybės biudžeto ir savivaldybių biudžetų finansinių rodiklių patvirtinimo įstatymo 3 straipsnio 3 dalį</w:t>
      </w:r>
      <w:r w:rsidR="00FD1051">
        <w:rPr>
          <w:b w:val="0"/>
          <w:bCs/>
          <w:szCs w:val="24"/>
        </w:rPr>
        <w:t>,</w:t>
      </w:r>
      <w:r w:rsidR="00FD1051" w:rsidRPr="00FD1051">
        <w:rPr>
          <w:rFonts w:eastAsia="Calibri"/>
          <w:b w:val="0"/>
          <w:bCs/>
          <w:szCs w:val="24"/>
          <w:lang w:eastAsia="lt-LT"/>
        </w:rPr>
        <w:t xml:space="preserve"> Lietuvos</w:t>
      </w:r>
      <w:r w:rsidR="00FD1051" w:rsidRPr="00223084">
        <w:rPr>
          <w:rFonts w:eastAsia="Calibri"/>
          <w:b w:val="0"/>
          <w:szCs w:val="24"/>
          <w:lang w:eastAsia="lt-LT"/>
        </w:rPr>
        <w:t xml:space="preserve"> </w:t>
      </w:r>
      <w:r w:rsidR="00FD1051">
        <w:rPr>
          <w:rFonts w:eastAsia="Calibri"/>
          <w:b w:val="0"/>
          <w:szCs w:val="24"/>
          <w:lang w:eastAsia="lt-LT"/>
        </w:rPr>
        <w:t>R</w:t>
      </w:r>
      <w:r w:rsidR="00FD1051" w:rsidRPr="00223084">
        <w:rPr>
          <w:rFonts w:eastAsia="Calibri"/>
          <w:b w:val="0"/>
          <w:szCs w:val="24"/>
          <w:lang w:eastAsia="lt-LT"/>
        </w:rPr>
        <w:t>espublikos socialinės apsaugos ir darbo ministro</w:t>
      </w:r>
      <w:r w:rsidR="00FD1051">
        <w:rPr>
          <w:rFonts w:eastAsia="Calibri"/>
          <w:b w:val="0"/>
          <w:szCs w:val="24"/>
          <w:lang w:eastAsia="lt-LT"/>
        </w:rPr>
        <w:t xml:space="preserve"> </w:t>
      </w:r>
      <w:r w:rsidR="00FD1051" w:rsidRPr="00223084">
        <w:rPr>
          <w:rFonts w:eastAsia="Calibri"/>
          <w:b w:val="0"/>
          <w:szCs w:val="24"/>
          <w:lang w:eastAsia="lt-LT"/>
        </w:rPr>
        <w:t xml:space="preserve">2021 m. </w:t>
      </w:r>
      <w:r w:rsidR="00FD1051">
        <w:rPr>
          <w:rFonts w:eastAsia="Calibri"/>
          <w:b w:val="0"/>
          <w:szCs w:val="24"/>
          <w:lang w:eastAsia="lt-LT"/>
        </w:rPr>
        <w:t>b</w:t>
      </w:r>
      <w:r w:rsidR="00FD1051" w:rsidRPr="00223084">
        <w:rPr>
          <w:rFonts w:eastAsia="Calibri"/>
          <w:b w:val="0"/>
          <w:szCs w:val="24"/>
          <w:lang w:eastAsia="lt-LT"/>
        </w:rPr>
        <w:t>irželio 11 d.</w:t>
      </w:r>
      <w:r w:rsidR="00FD1051">
        <w:rPr>
          <w:rFonts w:eastAsia="Calibri"/>
          <w:b w:val="0"/>
          <w:szCs w:val="24"/>
          <w:lang w:eastAsia="lt-LT"/>
        </w:rPr>
        <w:t xml:space="preserve"> įsakymą</w:t>
      </w:r>
      <w:r w:rsidR="00FD1051" w:rsidRPr="00223084">
        <w:rPr>
          <w:rFonts w:eastAsia="Calibri"/>
          <w:b w:val="0"/>
          <w:szCs w:val="24"/>
          <w:lang w:eastAsia="lt-LT"/>
        </w:rPr>
        <w:t xml:space="preserve"> Nr. A1-443</w:t>
      </w:r>
      <w:r w:rsidR="00FD1051">
        <w:rPr>
          <w:rFonts w:eastAsia="Calibri"/>
          <w:b w:val="0"/>
          <w:szCs w:val="24"/>
          <w:lang w:eastAsia="lt-LT"/>
        </w:rPr>
        <w:t xml:space="preserve"> „</w:t>
      </w:r>
      <w:r w:rsidR="00FD1051" w:rsidRPr="00223084">
        <w:rPr>
          <w:rFonts w:eastAsia="Calibri"/>
          <w:b w:val="0"/>
          <w:szCs w:val="24"/>
          <w:lang w:eastAsia="lt-LT"/>
        </w:rPr>
        <w:t xml:space="preserve">Dėl </w:t>
      </w:r>
      <w:r w:rsidR="00FD1051">
        <w:rPr>
          <w:rFonts w:eastAsia="Calibri"/>
          <w:b w:val="0"/>
          <w:szCs w:val="24"/>
          <w:lang w:eastAsia="lt-LT"/>
        </w:rPr>
        <w:t>L</w:t>
      </w:r>
      <w:r w:rsidR="00FD1051" w:rsidRPr="00223084">
        <w:rPr>
          <w:rFonts w:eastAsia="Calibri"/>
          <w:b w:val="0"/>
          <w:szCs w:val="24"/>
          <w:lang w:eastAsia="lt-LT"/>
        </w:rPr>
        <w:t xml:space="preserve">ietuvos </w:t>
      </w:r>
      <w:r w:rsidR="00FD1051">
        <w:rPr>
          <w:rFonts w:eastAsia="Calibri"/>
          <w:b w:val="0"/>
          <w:szCs w:val="24"/>
          <w:lang w:eastAsia="lt-LT"/>
        </w:rPr>
        <w:t>R</w:t>
      </w:r>
      <w:r w:rsidR="00FD1051" w:rsidRPr="00223084">
        <w:rPr>
          <w:rFonts w:eastAsia="Calibri"/>
          <w:b w:val="0"/>
          <w:szCs w:val="24"/>
          <w:lang w:eastAsia="lt-LT"/>
        </w:rPr>
        <w:t>espublikos socialinės apsaugos ir darbo ministro 2020</w:t>
      </w:r>
      <w:r w:rsidR="00FD1051">
        <w:rPr>
          <w:rFonts w:eastAsia="Calibri"/>
          <w:b w:val="0"/>
          <w:szCs w:val="24"/>
          <w:lang w:eastAsia="lt-LT"/>
        </w:rPr>
        <w:t xml:space="preserve"> m</w:t>
      </w:r>
      <w:r w:rsidR="00FD1051" w:rsidRPr="00223084">
        <w:rPr>
          <w:rFonts w:eastAsia="Calibri"/>
          <w:b w:val="0"/>
          <w:szCs w:val="24"/>
          <w:lang w:eastAsia="lt-LT"/>
        </w:rPr>
        <w:t xml:space="preserve">. </w:t>
      </w:r>
      <w:r w:rsidR="00FD1051">
        <w:rPr>
          <w:rFonts w:eastAsia="Calibri"/>
          <w:b w:val="0"/>
          <w:szCs w:val="24"/>
          <w:lang w:eastAsia="lt-LT"/>
        </w:rPr>
        <w:t>g</w:t>
      </w:r>
      <w:r w:rsidR="00FD1051" w:rsidRPr="00223084">
        <w:rPr>
          <w:rFonts w:eastAsia="Calibri"/>
          <w:b w:val="0"/>
          <w:szCs w:val="24"/>
          <w:lang w:eastAsia="lt-LT"/>
        </w:rPr>
        <w:t xml:space="preserve">ruodžio 30 d. </w:t>
      </w:r>
      <w:r w:rsidR="00FD1051">
        <w:rPr>
          <w:rFonts w:eastAsia="Calibri"/>
          <w:b w:val="0"/>
          <w:szCs w:val="24"/>
          <w:lang w:eastAsia="lt-LT"/>
        </w:rPr>
        <w:t>į</w:t>
      </w:r>
      <w:r w:rsidR="00FD1051" w:rsidRPr="00223084">
        <w:rPr>
          <w:rFonts w:eastAsia="Calibri"/>
          <w:b w:val="0"/>
          <w:szCs w:val="24"/>
          <w:lang w:eastAsia="lt-LT"/>
        </w:rPr>
        <w:t xml:space="preserve">sakymo </w:t>
      </w:r>
      <w:r w:rsidR="00FD1051">
        <w:rPr>
          <w:rFonts w:eastAsia="Calibri"/>
          <w:b w:val="0"/>
          <w:szCs w:val="24"/>
          <w:lang w:eastAsia="lt-LT"/>
        </w:rPr>
        <w:t>N</w:t>
      </w:r>
      <w:r w:rsidR="00FD1051" w:rsidRPr="00223084">
        <w:rPr>
          <w:rFonts w:eastAsia="Calibri"/>
          <w:b w:val="0"/>
          <w:szCs w:val="24"/>
          <w:lang w:eastAsia="lt-LT"/>
        </w:rPr>
        <w:t>r. A1-1308 „</w:t>
      </w:r>
      <w:r w:rsidR="00FD1051">
        <w:rPr>
          <w:rFonts w:eastAsia="Calibri"/>
          <w:b w:val="0"/>
          <w:szCs w:val="24"/>
          <w:lang w:eastAsia="lt-LT"/>
        </w:rPr>
        <w:t>D</w:t>
      </w:r>
      <w:r w:rsidR="00FD1051" w:rsidRPr="00223084">
        <w:rPr>
          <w:rFonts w:eastAsia="Calibri"/>
          <w:b w:val="0"/>
          <w:szCs w:val="24"/>
          <w:lang w:eastAsia="lt-LT"/>
        </w:rPr>
        <w:t xml:space="preserve">ėl </w:t>
      </w:r>
      <w:r w:rsidR="00FD1051">
        <w:rPr>
          <w:rFonts w:eastAsia="Calibri"/>
          <w:b w:val="0"/>
          <w:szCs w:val="24"/>
          <w:lang w:eastAsia="lt-LT"/>
        </w:rPr>
        <w:t>L</w:t>
      </w:r>
      <w:r w:rsidR="00FD1051" w:rsidRPr="00223084">
        <w:rPr>
          <w:rFonts w:eastAsia="Calibri"/>
          <w:b w:val="0"/>
          <w:szCs w:val="24"/>
          <w:lang w:eastAsia="lt-LT"/>
        </w:rPr>
        <w:t xml:space="preserve">ietuvos </w:t>
      </w:r>
      <w:r w:rsidR="00FD1051">
        <w:rPr>
          <w:rFonts w:eastAsia="Calibri"/>
          <w:b w:val="0"/>
          <w:szCs w:val="24"/>
          <w:lang w:eastAsia="lt-LT"/>
        </w:rPr>
        <w:t>R</w:t>
      </w:r>
      <w:r w:rsidR="00FD1051" w:rsidRPr="00223084">
        <w:rPr>
          <w:rFonts w:eastAsia="Calibri"/>
          <w:b w:val="0"/>
          <w:szCs w:val="24"/>
          <w:lang w:eastAsia="lt-LT"/>
        </w:rPr>
        <w:t>espublikos</w:t>
      </w:r>
      <w:r w:rsidR="00FD1051">
        <w:rPr>
          <w:rFonts w:eastAsia="Calibri"/>
          <w:b w:val="0"/>
          <w:szCs w:val="24"/>
          <w:lang w:eastAsia="lt-LT"/>
        </w:rPr>
        <w:t xml:space="preserve"> v</w:t>
      </w:r>
      <w:r w:rsidR="00FD1051" w:rsidRPr="00223084">
        <w:rPr>
          <w:rFonts w:eastAsia="Calibri"/>
          <w:b w:val="0"/>
          <w:szCs w:val="24"/>
          <w:lang w:eastAsia="lt-LT"/>
        </w:rPr>
        <w:t>alstybės biudžeto specialių tikslinių dotacijų savivaldybių</w:t>
      </w:r>
      <w:r w:rsidR="00FD1051">
        <w:rPr>
          <w:rFonts w:eastAsia="Calibri"/>
          <w:b w:val="0"/>
          <w:szCs w:val="24"/>
          <w:lang w:eastAsia="lt-LT"/>
        </w:rPr>
        <w:t xml:space="preserve"> b</w:t>
      </w:r>
      <w:r w:rsidR="00FD1051" w:rsidRPr="00223084">
        <w:rPr>
          <w:rFonts w:eastAsia="Calibri"/>
          <w:b w:val="0"/>
          <w:szCs w:val="24"/>
          <w:lang w:eastAsia="lt-LT"/>
        </w:rPr>
        <w:t>iudžetams 2021 metais paskirstymo savivaldybių administracijoms</w:t>
      </w:r>
      <w:r w:rsidR="00FD1051">
        <w:rPr>
          <w:rFonts w:eastAsia="Calibri"/>
          <w:b w:val="0"/>
          <w:szCs w:val="24"/>
          <w:lang w:eastAsia="lt-LT"/>
        </w:rPr>
        <w:t xml:space="preserve"> i</w:t>
      </w:r>
      <w:r w:rsidR="00FD1051" w:rsidRPr="00223084">
        <w:rPr>
          <w:rFonts w:eastAsia="Calibri"/>
          <w:b w:val="0"/>
          <w:szCs w:val="24"/>
          <w:lang w:eastAsia="lt-LT"/>
        </w:rPr>
        <w:t>r vertinimo kriterijų patvirtinimo“ pakeitimo</w:t>
      </w:r>
      <w:r w:rsidR="00FD1051">
        <w:rPr>
          <w:rFonts w:eastAsia="Calibri"/>
          <w:b w:val="0"/>
          <w:szCs w:val="24"/>
          <w:lang w:eastAsia="lt-LT"/>
        </w:rPr>
        <w:t xml:space="preserve">“, </w:t>
      </w:r>
      <w:r w:rsidR="00FD1051" w:rsidRPr="00350985">
        <w:rPr>
          <w:rFonts w:eastAsia="Calibri"/>
          <w:b w:val="0"/>
          <w:szCs w:val="24"/>
          <w:lang w:eastAsia="lt-LT"/>
        </w:rPr>
        <w:t xml:space="preserve">Lietuvos Respublikos socialinės apsaugos ir darbo ministro 2021 m. birželio 23 d. </w:t>
      </w:r>
      <w:r w:rsidR="00FD1051">
        <w:rPr>
          <w:rFonts w:eastAsia="Calibri"/>
          <w:b w:val="0"/>
          <w:szCs w:val="24"/>
          <w:lang w:eastAsia="lt-LT"/>
        </w:rPr>
        <w:t xml:space="preserve">įsakymą </w:t>
      </w:r>
      <w:r w:rsidR="00FD1051" w:rsidRPr="00350985">
        <w:rPr>
          <w:rFonts w:eastAsia="Calibri"/>
          <w:b w:val="0"/>
          <w:szCs w:val="24"/>
          <w:lang w:eastAsia="lt-LT"/>
        </w:rPr>
        <w:t>Nr. A1-467 „Dėl lėšų paskirstymo savivaldybėms socialinių paslaugų srities darbuotojų minimaliesiems pareiginės algos pastoviosios dalies koeficientams ir socialinių darbuotojų pareiginės algos pastoviajai daliai didinti, atsižvelgiant į jų turimą kvalifikacinę kategoriją, patvirtinimo</w:t>
      </w:r>
      <w:r w:rsidR="00FD1051" w:rsidRPr="00FD1051">
        <w:rPr>
          <w:rFonts w:eastAsia="Calibri"/>
          <w:b w:val="0"/>
          <w:szCs w:val="24"/>
          <w:lang w:eastAsia="lt-LT"/>
        </w:rPr>
        <w:t xml:space="preserve">“, Lietuvos Respublikos sveikatos apsaugos ministro 2021 m. birželio 30 d. įsakymą Nr. V-1555 „Dėl įstaigų patirtų išlaidų už skiepijimo nuo </w:t>
      </w:r>
      <w:r w:rsidR="00EF2BE1">
        <w:rPr>
          <w:rFonts w:eastAsia="Calibri"/>
          <w:b w:val="0"/>
          <w:szCs w:val="24"/>
          <w:lang w:eastAsia="lt-LT"/>
        </w:rPr>
        <w:t>COVID</w:t>
      </w:r>
      <w:r w:rsidR="00FD1051" w:rsidRPr="00FD1051">
        <w:rPr>
          <w:rFonts w:eastAsia="Calibri"/>
          <w:b w:val="0"/>
          <w:szCs w:val="24"/>
          <w:lang w:eastAsia="lt-LT"/>
        </w:rPr>
        <w:t>-19 ligos (koronaviruso infekcijos) paslaugas kompensavimo“, Lietuvos Respublikos socialinės apsaugos ir darbo ministro 2021 m. liepos 5 d. įsakymą Nr. A1-496 „</w:t>
      </w:r>
      <w:r w:rsidR="00FD1051" w:rsidRPr="00FD1051">
        <w:rPr>
          <w:rFonts w:eastAsia="Calibri"/>
          <w:b w:val="0"/>
          <w:color w:val="000000"/>
          <w:szCs w:val="24"/>
          <w:lang w:eastAsia="lt-LT"/>
        </w:rPr>
        <w:t xml:space="preserve">Dėl Lietuvos Respublikos socialinės apsaugos ir darbo ministro 2021 m. sausio 13 d. įsakymo Nr. A1-23 „Dėl Lietuvos Respublikos valstybės biudžeto lėšų, skirtų socialinių paslaugų šakos kolektyvinės sutarties įsipareigojimams įgyvendinti, paskirstymo savivaldybėms patvirtinimo“ pakeitimo“, </w:t>
      </w:r>
      <w:r w:rsidR="00FD1051" w:rsidRPr="00FD1051">
        <w:rPr>
          <w:rFonts w:eastAsia="Calibri"/>
          <w:b w:val="0"/>
          <w:szCs w:val="24"/>
          <w:lang w:eastAsia="lt-LT"/>
        </w:rPr>
        <w:t xml:space="preserve">Lietuvos Respublikos vidaus reikalų ministro 2021 m. liepos 8 d. įsakymą Nr. 1V-588 </w:t>
      </w:r>
      <w:r w:rsidR="00FD1051" w:rsidRPr="00FD1051">
        <w:rPr>
          <w:rFonts w:eastAsia="Calibri"/>
          <w:b w:val="0"/>
          <w:color w:val="000000"/>
          <w:szCs w:val="24"/>
          <w:lang w:eastAsia="lt-LT"/>
        </w:rPr>
        <w:t xml:space="preserve">„Dėl Lietuvos Respublikos vidaus reikalų ministro 2021 m. sausio 5 d. įsakymo Nr. 1V-12 „Dėl Lietuvos Respublikos vidaus reikalų ministerijos kuruojamoms valstybinėms (valstybės perduotoms savivaldybėms) funkcijoms atlikti skiriamų Lietuvos </w:t>
      </w:r>
      <w:r w:rsidR="00D90514">
        <w:rPr>
          <w:rFonts w:eastAsia="Calibri"/>
          <w:b w:val="0"/>
          <w:color w:val="000000"/>
          <w:szCs w:val="24"/>
          <w:lang w:eastAsia="lt-LT"/>
        </w:rPr>
        <w:t>R</w:t>
      </w:r>
      <w:r w:rsidR="00FD1051" w:rsidRPr="00FD1051">
        <w:rPr>
          <w:rFonts w:eastAsia="Calibri"/>
          <w:b w:val="0"/>
          <w:color w:val="000000"/>
          <w:szCs w:val="24"/>
          <w:lang w:eastAsia="lt-LT"/>
        </w:rPr>
        <w:t xml:space="preserve">espublikos 2021 metų valstybės biudžeto specialiųjų tikslinių dotacijų savivaldybių biudžetams paskirstymo“ pakeitimo“, </w:t>
      </w:r>
      <w:r w:rsidR="00FD1051" w:rsidRPr="00FD1051">
        <w:rPr>
          <w:rFonts w:eastAsia="Calibri"/>
          <w:b w:val="0"/>
          <w:szCs w:val="24"/>
          <w:lang w:eastAsia="lt-LT"/>
        </w:rPr>
        <w:t xml:space="preserve">Lietuvos Respublikos </w:t>
      </w:r>
      <w:r w:rsidR="00FD1051" w:rsidRPr="00FD1051">
        <w:rPr>
          <w:b w:val="0"/>
          <w:szCs w:val="24"/>
        </w:rPr>
        <w:t xml:space="preserve">švietimo, mokslo ir sporto ministro </w:t>
      </w:r>
      <w:r w:rsidR="00FD1051" w:rsidRPr="00FD1051">
        <w:rPr>
          <w:rFonts w:eastAsia="Calibri"/>
          <w:b w:val="0"/>
          <w:szCs w:val="24"/>
          <w:lang w:eastAsia="lt-LT"/>
        </w:rPr>
        <w:t>2021 m. liepos 12 d. įsakymą Nr. V-1268 „</w:t>
      </w:r>
      <w:r w:rsidR="00FD1051" w:rsidRPr="00FD1051">
        <w:rPr>
          <w:b w:val="0"/>
          <w:szCs w:val="24"/>
        </w:rPr>
        <w:t>Dėl</w:t>
      </w:r>
      <w:r w:rsidR="00FD1051" w:rsidRPr="00FD1051">
        <w:rPr>
          <w:b w:val="0"/>
          <w:caps/>
          <w:szCs w:val="24"/>
        </w:rPr>
        <w:t xml:space="preserve"> </w:t>
      </w:r>
      <w:r w:rsidR="00FD1051" w:rsidRPr="00FD1051">
        <w:rPr>
          <w:b w:val="0"/>
          <w:szCs w:val="24"/>
        </w:rPr>
        <w:t xml:space="preserve">švietimo, mokslo ir sporto ministro 2021 m. birželio 14 d. įsakymo Nr. V-1114 „Dėl Lietuvos Respublikos 2021 metų valstybės biudžeto lėšų, skirtų </w:t>
      </w:r>
      <w:r w:rsidR="00FD1051" w:rsidRPr="00FD1051">
        <w:rPr>
          <w:rFonts w:eastAsia="Calibri"/>
          <w:b w:val="0"/>
          <w:szCs w:val="24"/>
          <w:lang w:eastAsia="lt-LT"/>
        </w:rPr>
        <w:t>išlaidoms, susijusioms su valstybinių ir savivaldybių mokyklų mokytojų, dirbančių pagal ikimokyklinio, priešmokyklinio, bendrojo ugdymo ir profesinio mokymo programas, skaičiaus optimizavimu</w:t>
      </w:r>
      <w:r w:rsidR="00FD1051" w:rsidRPr="00FD1051">
        <w:rPr>
          <w:b w:val="0"/>
          <w:szCs w:val="24"/>
        </w:rPr>
        <w:t xml:space="preserve">, apmokėti, paskirstymo patvirtinimo“ pakeitimo“, </w:t>
      </w:r>
      <w:r w:rsidR="00FD1051" w:rsidRPr="00FD1051">
        <w:rPr>
          <w:rFonts w:eastAsia="Calibri"/>
          <w:b w:val="0"/>
          <w:szCs w:val="24"/>
          <w:lang w:eastAsia="lt-LT"/>
        </w:rPr>
        <w:t xml:space="preserve">Lietuvos Respublikos </w:t>
      </w:r>
      <w:r w:rsidR="00FD1051" w:rsidRPr="00FD1051">
        <w:rPr>
          <w:b w:val="0"/>
          <w:szCs w:val="24"/>
        </w:rPr>
        <w:t xml:space="preserve">susisiekimo ministro </w:t>
      </w:r>
      <w:r w:rsidR="00FD1051" w:rsidRPr="00FD1051">
        <w:rPr>
          <w:rFonts w:eastAsia="Calibri"/>
          <w:b w:val="0"/>
          <w:szCs w:val="24"/>
          <w:lang w:eastAsia="lt-LT"/>
        </w:rPr>
        <w:t>2021 m. liepos 29 d. įsakymą Nr. 3-380 „</w:t>
      </w:r>
      <w:r w:rsidR="00FD1051" w:rsidRPr="00FD1051">
        <w:rPr>
          <w:b w:val="0"/>
          <w:szCs w:val="24"/>
          <w:lang w:eastAsia="lt-LT"/>
        </w:rPr>
        <w:t xml:space="preserve">Dėl </w:t>
      </w:r>
      <w:r w:rsidR="00D90514">
        <w:rPr>
          <w:b w:val="0"/>
          <w:szCs w:val="24"/>
          <w:lang w:eastAsia="lt-LT"/>
        </w:rPr>
        <w:t>K</w:t>
      </w:r>
      <w:r w:rsidR="00FD1051" w:rsidRPr="00FD1051">
        <w:rPr>
          <w:b w:val="0"/>
          <w:szCs w:val="24"/>
          <w:lang w:eastAsia="lt-LT"/>
        </w:rPr>
        <w:t>elių priežiūros ir plėtros programos finansavimo lėšų savivaldybių valdomiems vietinės reikšmės keliams paskirstymo 2021 metais sąrašo patvirtinimo</w:t>
      </w:r>
      <w:r w:rsidR="00FD1051" w:rsidRPr="009E28DA">
        <w:rPr>
          <w:b w:val="0"/>
          <w:szCs w:val="24"/>
          <w:lang w:eastAsia="lt-LT"/>
        </w:rPr>
        <w:t>“</w:t>
      </w:r>
      <w:r w:rsidR="00A03E93" w:rsidRPr="009E28DA">
        <w:rPr>
          <w:b w:val="0"/>
          <w:szCs w:val="24"/>
        </w:rPr>
        <w:t>,</w:t>
      </w:r>
      <w:r w:rsidR="00BB268A" w:rsidRPr="009E28DA">
        <w:rPr>
          <w:b w:val="0"/>
          <w:szCs w:val="24"/>
        </w:rPr>
        <w:t xml:space="preserve"> </w:t>
      </w:r>
      <w:r w:rsidR="002C46BB" w:rsidRPr="009E28DA">
        <w:rPr>
          <w:b w:val="0"/>
          <w:szCs w:val="24"/>
          <w:lang w:eastAsia="lt-LT"/>
        </w:rPr>
        <w:t>Ignalinos Česlovo Kudabos progimnazijos 2021 m. rugpjūčio 5 d. raštą Nr. S-53 „Dėl asignavimų patikslinimo“,</w:t>
      </w:r>
      <w:r w:rsidR="002C46BB" w:rsidRPr="009E28DA">
        <w:rPr>
          <w:b w:val="0"/>
          <w:szCs w:val="24"/>
        </w:rPr>
        <w:t xml:space="preserve"> </w:t>
      </w:r>
      <w:r w:rsidRPr="009E28DA">
        <w:rPr>
          <w:b w:val="0"/>
          <w:szCs w:val="24"/>
        </w:rPr>
        <w:t>Ignalinos rajono savivaldybės taryba  n u s p r e n d ž i a</w:t>
      </w:r>
      <w:r w:rsidR="00A03E93" w:rsidRPr="009E28DA">
        <w:rPr>
          <w:b w:val="0"/>
          <w:szCs w:val="24"/>
        </w:rPr>
        <w:t>:</w:t>
      </w:r>
    </w:p>
    <w:p w14:paraId="692F9D02" w14:textId="77777777" w:rsidR="00B653B3" w:rsidRDefault="005F4D1C" w:rsidP="00AA1E7F">
      <w:pPr>
        <w:pStyle w:val="Betarp1"/>
        <w:ind w:firstLine="1134"/>
        <w:jc w:val="both"/>
        <w:rPr>
          <w:rFonts w:ascii="Times New Roman" w:hAnsi="Times New Roman"/>
          <w:sz w:val="24"/>
          <w:szCs w:val="24"/>
        </w:rPr>
      </w:pPr>
      <w:r w:rsidRPr="00F443CA">
        <w:rPr>
          <w:rFonts w:ascii="Times New Roman" w:hAnsi="Times New Roman"/>
          <w:sz w:val="24"/>
          <w:szCs w:val="24"/>
        </w:rPr>
        <w:t>1. Patikslinti Ignalinos rajono savivaldybės 2021 metų biudžetą:</w:t>
      </w:r>
    </w:p>
    <w:p w14:paraId="62A73A47" w14:textId="77777777" w:rsidR="00F049A9" w:rsidRDefault="00F049A9" w:rsidP="00F049A9">
      <w:pPr>
        <w:widowControl w:val="0"/>
        <w:spacing w:after="0"/>
        <w:ind w:firstLine="1134"/>
        <w:jc w:val="both"/>
        <w:rPr>
          <w:b w:val="0"/>
          <w:szCs w:val="24"/>
        </w:rPr>
      </w:pPr>
      <w:r w:rsidRPr="00F443CA">
        <w:rPr>
          <w:b w:val="0"/>
          <w:szCs w:val="24"/>
        </w:rPr>
        <w:t>1.</w:t>
      </w:r>
      <w:r>
        <w:rPr>
          <w:b w:val="0"/>
          <w:szCs w:val="24"/>
        </w:rPr>
        <w:t>1.</w:t>
      </w:r>
      <w:r w:rsidRPr="00F443CA">
        <w:rPr>
          <w:b w:val="0"/>
          <w:szCs w:val="24"/>
        </w:rPr>
        <w:t xml:space="preserve"> Padidinti 2021 metų biudžeto pajamų planą </w:t>
      </w:r>
      <w:r>
        <w:rPr>
          <w:b w:val="0"/>
          <w:szCs w:val="24"/>
        </w:rPr>
        <w:t>316,3</w:t>
      </w:r>
      <w:r w:rsidRPr="00F443CA">
        <w:rPr>
          <w:b w:val="0"/>
          <w:szCs w:val="24"/>
        </w:rPr>
        <w:t xml:space="preserve"> tūkst. eurų</w:t>
      </w:r>
      <w:r>
        <w:rPr>
          <w:b w:val="0"/>
          <w:szCs w:val="24"/>
        </w:rPr>
        <w:t>:</w:t>
      </w:r>
    </w:p>
    <w:p w14:paraId="4473ACDB" w14:textId="77777777" w:rsidR="00F049A9" w:rsidRDefault="00F049A9" w:rsidP="00F049A9">
      <w:pPr>
        <w:widowControl w:val="0"/>
        <w:spacing w:after="0"/>
        <w:ind w:firstLine="1134"/>
        <w:jc w:val="both"/>
        <w:rPr>
          <w:rFonts w:eastAsia="Calibri"/>
          <w:b w:val="0"/>
          <w:color w:val="000000"/>
          <w:sz w:val="22"/>
          <w:lang w:eastAsia="lt-LT"/>
        </w:rPr>
      </w:pPr>
      <w:r>
        <w:rPr>
          <w:b w:val="0"/>
          <w:szCs w:val="24"/>
        </w:rPr>
        <w:t xml:space="preserve">1.1.1. Dotacija valstybinėms (perduotoms savivaldybėms) funkcijoms atlikti − 111,0 tūkst. eurų, iš jų 48,6 tūkst. eurų – dotacija socialinėms paslaugoms, 62,4 tūkst. eurų – dotacija </w:t>
      </w:r>
      <w:r w:rsidRPr="00D90514">
        <w:rPr>
          <w:rFonts w:eastAsia="Calibri"/>
          <w:b w:val="0"/>
          <w:color w:val="000000"/>
          <w:szCs w:val="24"/>
          <w:lang w:eastAsia="lt-LT"/>
        </w:rPr>
        <w:lastRenderedPageBreak/>
        <w:t>priešgaisrinės saugos funkcijai atlikti.</w:t>
      </w:r>
    </w:p>
    <w:p w14:paraId="24BB1917" w14:textId="77777777" w:rsidR="00F049A9" w:rsidRPr="00D90514" w:rsidRDefault="00F049A9" w:rsidP="00F049A9">
      <w:pPr>
        <w:widowControl w:val="0"/>
        <w:spacing w:after="0"/>
        <w:ind w:firstLine="1134"/>
        <w:jc w:val="both"/>
        <w:rPr>
          <w:rFonts w:eastAsia="Calibri"/>
          <w:b w:val="0"/>
          <w:color w:val="000000"/>
          <w:szCs w:val="24"/>
          <w:lang w:eastAsia="lt-LT"/>
        </w:rPr>
      </w:pPr>
      <w:r>
        <w:rPr>
          <w:b w:val="0"/>
          <w:szCs w:val="24"/>
        </w:rPr>
        <w:t>1</w:t>
      </w:r>
      <w:r w:rsidRPr="00D90514">
        <w:rPr>
          <w:b w:val="0"/>
          <w:szCs w:val="24"/>
        </w:rPr>
        <w:t>.1.2. Kita speciali tikslinė dotacija − 205,3 tūkst. eurų, iš jų 170,1 tūkst. eurų ‒ K</w:t>
      </w:r>
      <w:r w:rsidRPr="00D90514">
        <w:rPr>
          <w:b w:val="0"/>
          <w:szCs w:val="24"/>
          <w:lang w:eastAsia="lt-LT"/>
        </w:rPr>
        <w:t xml:space="preserve">elių priežiūros ir plėtros programos finansavimo lėšos, 10,3 tūkst. eurų − </w:t>
      </w:r>
      <w:r w:rsidRPr="00D90514">
        <w:rPr>
          <w:rFonts w:eastAsia="Calibri"/>
          <w:b w:val="0"/>
          <w:color w:val="000000"/>
          <w:szCs w:val="24"/>
          <w:lang w:eastAsia="lt-LT"/>
        </w:rPr>
        <w:t>lėšos, skirtos išlaidoms</w:t>
      </w:r>
      <w:r w:rsidR="00D90514" w:rsidRPr="00D90514">
        <w:rPr>
          <w:rFonts w:eastAsia="Calibri"/>
          <w:b w:val="0"/>
          <w:color w:val="000000"/>
          <w:szCs w:val="24"/>
          <w:lang w:eastAsia="lt-LT"/>
        </w:rPr>
        <w:t>, patirtoms</w:t>
      </w:r>
      <w:r w:rsidRPr="00D90514">
        <w:rPr>
          <w:rFonts w:eastAsia="Calibri"/>
          <w:b w:val="0"/>
          <w:color w:val="000000"/>
          <w:szCs w:val="24"/>
          <w:lang w:eastAsia="lt-LT"/>
        </w:rPr>
        <w:t xml:space="preserve"> už skiepijimo nuo COVID-19 ligos (koronaviruso infekcijos) paslaugas</w:t>
      </w:r>
      <w:r w:rsidR="00D90514" w:rsidRPr="00D90514">
        <w:rPr>
          <w:rFonts w:eastAsia="Calibri"/>
          <w:b w:val="0"/>
          <w:color w:val="000000"/>
          <w:szCs w:val="24"/>
          <w:lang w:eastAsia="lt-LT"/>
        </w:rPr>
        <w:t>,</w:t>
      </w:r>
      <w:r w:rsidRPr="00D90514">
        <w:rPr>
          <w:rFonts w:eastAsia="Calibri"/>
          <w:b w:val="0"/>
          <w:color w:val="000000"/>
          <w:szCs w:val="24"/>
          <w:lang w:eastAsia="lt-LT"/>
        </w:rPr>
        <w:t xml:space="preserve"> kompensuoti, 3,5 tūkst. eurų − lėšos išlaidoms, susijusioms su valstybinių ir savivaldybių mokyklų mokytojų, dirbančių pagal ikimokyklinio, priešmokyklinio, bendrojo ugdymo ir profesinio mokymo programas, skaičiaus optimizavimu, apmokėti, 21,4 tūkst. eurų – lėšos socialinių paslaugų srities darbuotojų minimaliesiems pareiginės algos pastoviosios dalies koeficientams ir socialinių darbuotojų pareiginės algos pastoviajai daliai didinti, atsižvelgiant į jų turimą kvalifikacinę kategoriją.</w:t>
      </w:r>
    </w:p>
    <w:p w14:paraId="38BE3E6E" w14:textId="77777777" w:rsidR="00F049A9" w:rsidRPr="00D90514" w:rsidRDefault="00F049A9" w:rsidP="00F049A9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szCs w:val="24"/>
          <w:lang w:eastAsia="lt-LT"/>
        </w:rPr>
        <w:t>1.2.</w:t>
      </w:r>
      <w:r w:rsidRPr="00D90514">
        <w:rPr>
          <w:b w:val="0"/>
          <w:szCs w:val="24"/>
        </w:rPr>
        <w:t xml:space="preserve"> Sumažinti 2021 metų biudžeto pajamų planą 7.6 tūkst. eurų − kita speciali tikslinė dotacija (v</w:t>
      </w:r>
      <w:r w:rsidRPr="00D90514">
        <w:rPr>
          <w:rFonts w:eastAsia="Calibri"/>
          <w:b w:val="0"/>
          <w:color w:val="000000"/>
          <w:szCs w:val="24"/>
          <w:lang w:eastAsia="lt-LT"/>
        </w:rPr>
        <w:t>alstybės biudžeto lėšos socialinių paslaugų šakos kolektyvinės sutarties įsipareigojimams įgyvendinti</w:t>
      </w:r>
      <w:r w:rsidRPr="00D90514">
        <w:rPr>
          <w:b w:val="0"/>
          <w:szCs w:val="24"/>
          <w:lang w:eastAsia="lt-LT"/>
        </w:rPr>
        <w:t>).</w:t>
      </w:r>
    </w:p>
    <w:p w14:paraId="756DC8D7" w14:textId="77777777" w:rsidR="00F049A9" w:rsidRPr="00D90514" w:rsidRDefault="00F049A9" w:rsidP="00F049A9">
      <w:pPr>
        <w:tabs>
          <w:tab w:val="left" w:pos="1134"/>
        </w:tabs>
        <w:spacing w:after="0"/>
        <w:ind w:firstLine="1134"/>
        <w:jc w:val="both"/>
        <w:rPr>
          <w:b w:val="0"/>
          <w:szCs w:val="24"/>
        </w:rPr>
      </w:pPr>
      <w:r w:rsidRPr="00D90514">
        <w:rPr>
          <w:b w:val="0"/>
          <w:szCs w:val="24"/>
          <w:lang w:eastAsia="lt-LT"/>
        </w:rPr>
        <w:t xml:space="preserve">1.3. Padidinti </w:t>
      </w:r>
      <w:r w:rsidRPr="00D90514">
        <w:rPr>
          <w:b w:val="0"/>
          <w:szCs w:val="24"/>
        </w:rPr>
        <w:t>2021 metų biudžeto išlaidų planą 316,3 tūkst. eurų:</w:t>
      </w:r>
    </w:p>
    <w:p w14:paraId="0FBED9DE" w14:textId="77777777" w:rsidR="00F049A9" w:rsidRPr="00D90514" w:rsidRDefault="00F049A9" w:rsidP="00AA1E7F">
      <w:pPr>
        <w:pStyle w:val="Betarp1"/>
        <w:ind w:firstLine="1134"/>
        <w:jc w:val="both"/>
        <w:rPr>
          <w:rFonts w:ascii="Times New Roman" w:hAnsi="Times New Roman"/>
          <w:sz w:val="24"/>
          <w:szCs w:val="24"/>
        </w:rPr>
      </w:pPr>
      <w:r w:rsidRPr="00D90514">
        <w:rPr>
          <w:rFonts w:ascii="Times New Roman" w:hAnsi="Times New Roman"/>
          <w:sz w:val="24"/>
          <w:szCs w:val="24"/>
        </w:rPr>
        <w:t>1.3.1.</w:t>
      </w:r>
      <w:r w:rsidRPr="00D90514">
        <w:rPr>
          <w:rFonts w:ascii="Times New Roman" w:hAnsi="Times New Roman"/>
          <w:sz w:val="24"/>
          <w:szCs w:val="24"/>
          <w:lang w:eastAsia="lt-LT"/>
        </w:rPr>
        <w:t xml:space="preserve"> </w:t>
      </w:r>
      <w:r w:rsidRPr="00D90514">
        <w:rPr>
          <w:rFonts w:ascii="Times New Roman" w:hAnsi="Times New Roman"/>
          <w:bCs/>
          <w:sz w:val="24"/>
          <w:szCs w:val="24"/>
          <w:lang w:eastAsia="lt-LT"/>
        </w:rPr>
        <w:t xml:space="preserve">Ugdymo kokybės ir mokymosi aplinkos užtikrinimo programai įgyvendinti </w:t>
      </w:r>
      <w:r w:rsidR="008D29C0" w:rsidRPr="00D90514">
        <w:rPr>
          <w:rFonts w:ascii="Times New Roman" w:hAnsi="Times New Roman"/>
          <w:bCs/>
          <w:sz w:val="24"/>
          <w:szCs w:val="24"/>
          <w:lang w:eastAsia="lt-LT"/>
        </w:rPr>
        <w:t>–</w:t>
      </w:r>
      <w:r w:rsidRPr="00D90514">
        <w:rPr>
          <w:rFonts w:ascii="Times New Roman" w:hAnsi="Times New Roman"/>
          <w:bCs/>
          <w:sz w:val="24"/>
          <w:szCs w:val="24"/>
          <w:lang w:eastAsia="lt-LT"/>
        </w:rPr>
        <w:t xml:space="preserve"> </w:t>
      </w:r>
      <w:r w:rsidR="008D29C0" w:rsidRPr="00D90514">
        <w:rPr>
          <w:rFonts w:ascii="Times New Roman" w:hAnsi="Times New Roman"/>
          <w:bCs/>
          <w:sz w:val="24"/>
          <w:szCs w:val="24"/>
          <w:lang w:eastAsia="lt-LT"/>
        </w:rPr>
        <w:t>3,5</w:t>
      </w:r>
      <w:r w:rsidRPr="00D90514">
        <w:rPr>
          <w:rFonts w:ascii="Times New Roman" w:hAnsi="Times New Roman"/>
          <w:bCs/>
          <w:sz w:val="24"/>
          <w:szCs w:val="24"/>
          <w:lang w:eastAsia="lt-LT"/>
        </w:rPr>
        <w:t xml:space="preserve"> tūkst. eurų </w:t>
      </w:r>
      <w:r w:rsidR="002C46BB" w:rsidRPr="00AD3C6E">
        <w:rPr>
          <w:rFonts w:ascii="Times New Roman" w:hAnsi="Times New Roman"/>
          <w:bCs/>
          <w:sz w:val="24"/>
          <w:szCs w:val="24"/>
          <w:lang w:eastAsia="lt-LT"/>
        </w:rPr>
        <w:t>kitoms išlaidoms</w:t>
      </w:r>
      <w:r w:rsidR="008D29C0" w:rsidRPr="00AD3C6E">
        <w:rPr>
          <w:rFonts w:ascii="Times New Roman" w:hAnsi="Times New Roman"/>
          <w:bCs/>
          <w:sz w:val="24"/>
          <w:szCs w:val="24"/>
          <w:lang w:eastAsia="lt-LT"/>
        </w:rPr>
        <w:t xml:space="preserve"> </w:t>
      </w:r>
      <w:r w:rsidR="008D29C0" w:rsidRPr="00AD3C6E">
        <w:rPr>
          <w:rFonts w:ascii="Times New Roman" w:hAnsi="Times New Roman"/>
          <w:sz w:val="24"/>
          <w:szCs w:val="24"/>
          <w:lang w:eastAsia="lt-LT"/>
        </w:rPr>
        <w:t>(</w:t>
      </w:r>
      <w:r w:rsidR="008D29C0" w:rsidRPr="00D90514">
        <w:rPr>
          <w:rFonts w:ascii="Times New Roman" w:hAnsi="Times New Roman"/>
          <w:sz w:val="24"/>
          <w:szCs w:val="24"/>
          <w:lang w:eastAsia="lt-LT"/>
        </w:rPr>
        <w:t>kita speciali tikslinė dotacija)</w:t>
      </w:r>
      <w:r w:rsidR="00D90514" w:rsidRPr="00D90514">
        <w:rPr>
          <w:rFonts w:ascii="Times New Roman" w:hAnsi="Times New Roman"/>
          <w:sz w:val="24"/>
          <w:szCs w:val="24"/>
          <w:lang w:eastAsia="lt-LT"/>
        </w:rPr>
        <w:t>:</w:t>
      </w:r>
    </w:p>
    <w:p w14:paraId="27B8D392" w14:textId="77777777" w:rsidR="008D29C0" w:rsidRPr="00D90514" w:rsidRDefault="008D29C0" w:rsidP="008D29C0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color w:val="000000"/>
          <w:szCs w:val="24"/>
          <w:shd w:val="clear" w:color="auto" w:fill="FFFFFF"/>
        </w:rPr>
        <w:t xml:space="preserve">1.3.1.1. </w:t>
      </w:r>
      <w:r w:rsidRPr="00D90514">
        <w:rPr>
          <w:b w:val="0"/>
          <w:szCs w:val="24"/>
          <w:lang w:eastAsia="lt-LT"/>
        </w:rPr>
        <w:t xml:space="preserve">Ignalinos </w:t>
      </w:r>
      <w:r w:rsidR="002C46BB">
        <w:rPr>
          <w:b w:val="0"/>
          <w:szCs w:val="24"/>
          <w:lang w:eastAsia="lt-LT"/>
        </w:rPr>
        <w:t>Č</w:t>
      </w:r>
      <w:r w:rsidRPr="00D90514">
        <w:rPr>
          <w:b w:val="0"/>
          <w:szCs w:val="24"/>
          <w:lang w:eastAsia="lt-LT"/>
        </w:rPr>
        <w:t>eslovo Kudabos progimnazijai – 1,3 tūkst. eurų;</w:t>
      </w:r>
    </w:p>
    <w:p w14:paraId="78994B2C" w14:textId="77777777" w:rsidR="008D29C0" w:rsidRPr="00D90514" w:rsidRDefault="008D29C0" w:rsidP="008D29C0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szCs w:val="24"/>
        </w:rPr>
        <w:t>1.3.1.2</w:t>
      </w:r>
      <w:r w:rsidR="00D90514">
        <w:rPr>
          <w:b w:val="0"/>
          <w:szCs w:val="24"/>
        </w:rPr>
        <w:t>.</w:t>
      </w:r>
      <w:r w:rsidRPr="00D90514">
        <w:rPr>
          <w:b w:val="0"/>
          <w:szCs w:val="24"/>
        </w:rPr>
        <w:t xml:space="preserve"> </w:t>
      </w:r>
      <w:r w:rsidR="00D90514" w:rsidRPr="00D90514">
        <w:rPr>
          <w:b w:val="0"/>
          <w:szCs w:val="24"/>
          <w:lang w:eastAsia="lt-LT"/>
        </w:rPr>
        <w:t xml:space="preserve">Ignalinos </w:t>
      </w:r>
      <w:r w:rsidR="00D90514">
        <w:rPr>
          <w:b w:val="0"/>
          <w:szCs w:val="24"/>
          <w:lang w:eastAsia="lt-LT"/>
        </w:rPr>
        <w:t xml:space="preserve">r. </w:t>
      </w:r>
      <w:r w:rsidRPr="00D90514">
        <w:rPr>
          <w:b w:val="0"/>
          <w:szCs w:val="24"/>
        </w:rPr>
        <w:t>Didžia</w:t>
      </w:r>
      <w:r w:rsidRPr="00D90514">
        <w:rPr>
          <w:b w:val="0"/>
          <w:szCs w:val="24"/>
          <w:shd w:val="clear" w:color="auto" w:fill="FFFFFF"/>
        </w:rPr>
        <w:t>salio „Ryto“ gimnazijai –</w:t>
      </w:r>
      <w:r w:rsidRPr="00D90514">
        <w:rPr>
          <w:szCs w:val="24"/>
          <w:lang w:eastAsia="lt-LT"/>
        </w:rPr>
        <w:t xml:space="preserve"> </w:t>
      </w:r>
      <w:r w:rsidRPr="00D90514">
        <w:rPr>
          <w:b w:val="0"/>
          <w:szCs w:val="24"/>
          <w:lang w:eastAsia="lt-LT"/>
        </w:rPr>
        <w:t>0,3 tūkst. eurų;</w:t>
      </w:r>
    </w:p>
    <w:p w14:paraId="2BE5CD99" w14:textId="77777777" w:rsidR="00F049A9" w:rsidRPr="00D90514" w:rsidRDefault="008D29C0" w:rsidP="008D29C0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color w:val="000000"/>
          <w:szCs w:val="24"/>
          <w:shd w:val="clear" w:color="auto" w:fill="FFFFFF"/>
        </w:rPr>
        <w:t xml:space="preserve">1.3.1.3. Ignalinos r. Vidiškių gimnazijai </w:t>
      </w:r>
      <w:r w:rsidRPr="00D90514">
        <w:rPr>
          <w:b w:val="0"/>
          <w:szCs w:val="24"/>
          <w:shd w:val="clear" w:color="auto" w:fill="FFFFFF"/>
        </w:rPr>
        <w:t>–</w:t>
      </w:r>
      <w:r w:rsidRPr="00D90514">
        <w:rPr>
          <w:szCs w:val="24"/>
          <w:lang w:eastAsia="lt-LT"/>
        </w:rPr>
        <w:t xml:space="preserve"> </w:t>
      </w:r>
      <w:r w:rsidRPr="00D90514">
        <w:rPr>
          <w:b w:val="0"/>
          <w:szCs w:val="24"/>
          <w:lang w:eastAsia="lt-LT"/>
        </w:rPr>
        <w:t>1,9 tūkst. eurų.</w:t>
      </w:r>
    </w:p>
    <w:p w14:paraId="2A0D2EBD" w14:textId="77777777" w:rsidR="008D29C0" w:rsidRPr="00D90514" w:rsidRDefault="008D29C0" w:rsidP="008D29C0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szCs w:val="24"/>
          <w:lang w:eastAsia="lt-LT"/>
        </w:rPr>
        <w:t xml:space="preserve">1.3.2. Socialinės paramos ir sveikatos apsaugos paslaugų kokybės ir prieinamumo gerinimo programai įgyvendinti ‒ </w:t>
      </w:r>
      <w:r w:rsidR="00AE4CE1" w:rsidRPr="00D90514">
        <w:rPr>
          <w:b w:val="0"/>
          <w:szCs w:val="24"/>
          <w:lang w:eastAsia="lt-LT"/>
        </w:rPr>
        <w:t>48,6</w:t>
      </w:r>
      <w:r w:rsidRPr="00D90514">
        <w:rPr>
          <w:b w:val="0"/>
          <w:szCs w:val="24"/>
          <w:lang w:eastAsia="lt-LT"/>
        </w:rPr>
        <w:t xml:space="preserve"> tūkst. eurų, iš jų darbo užmokesčiui – </w:t>
      </w:r>
      <w:r w:rsidR="00AE4CE1" w:rsidRPr="00D90514">
        <w:rPr>
          <w:b w:val="0"/>
          <w:szCs w:val="24"/>
          <w:lang w:eastAsia="lt-LT"/>
        </w:rPr>
        <w:t>7,9</w:t>
      </w:r>
      <w:r w:rsidRPr="00D90514">
        <w:rPr>
          <w:b w:val="0"/>
          <w:szCs w:val="24"/>
          <w:lang w:eastAsia="lt-LT"/>
        </w:rPr>
        <w:t xml:space="preserve"> tūkst. eurų (dotacija valstybinėms (perduotoms savivaldybėms) funkcijoms atlikti)</w:t>
      </w:r>
      <w:r w:rsidR="006F711C" w:rsidRPr="00D90514">
        <w:rPr>
          <w:b w:val="0"/>
          <w:szCs w:val="24"/>
          <w:lang w:eastAsia="lt-LT"/>
        </w:rPr>
        <w:t>:</w:t>
      </w:r>
    </w:p>
    <w:p w14:paraId="56C6DF6D" w14:textId="77777777" w:rsidR="0018182F" w:rsidRPr="00D90514" w:rsidRDefault="00AE4CE1" w:rsidP="0018182F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color w:val="000000"/>
          <w:szCs w:val="24"/>
          <w:shd w:val="clear" w:color="auto" w:fill="FFFFFF"/>
        </w:rPr>
        <w:t>1.</w:t>
      </w:r>
      <w:r w:rsidR="0018182F" w:rsidRPr="00D90514">
        <w:rPr>
          <w:b w:val="0"/>
          <w:color w:val="000000"/>
          <w:szCs w:val="24"/>
          <w:shd w:val="clear" w:color="auto" w:fill="FFFFFF"/>
        </w:rPr>
        <w:t>3.</w:t>
      </w:r>
      <w:r w:rsidRPr="00D90514">
        <w:rPr>
          <w:b w:val="0"/>
          <w:color w:val="000000"/>
          <w:szCs w:val="24"/>
          <w:shd w:val="clear" w:color="auto" w:fill="FFFFFF"/>
        </w:rPr>
        <w:t>2</w:t>
      </w:r>
      <w:r w:rsidR="0018182F" w:rsidRPr="00D90514">
        <w:rPr>
          <w:b w:val="0"/>
          <w:color w:val="000000"/>
          <w:szCs w:val="24"/>
          <w:shd w:val="clear" w:color="auto" w:fill="FFFFFF"/>
        </w:rPr>
        <w:t>.</w:t>
      </w:r>
      <w:r w:rsidRPr="00D90514">
        <w:rPr>
          <w:b w:val="0"/>
          <w:color w:val="000000"/>
          <w:szCs w:val="24"/>
          <w:shd w:val="clear" w:color="auto" w:fill="FFFFFF"/>
        </w:rPr>
        <w:t>1.</w:t>
      </w:r>
      <w:r w:rsidR="0018182F" w:rsidRPr="00D90514">
        <w:rPr>
          <w:b w:val="0"/>
          <w:color w:val="000000"/>
          <w:szCs w:val="24"/>
          <w:shd w:val="clear" w:color="auto" w:fill="FFFFFF"/>
        </w:rPr>
        <w:t xml:space="preserve"> </w:t>
      </w:r>
      <w:r w:rsidR="0018182F" w:rsidRPr="00D90514">
        <w:rPr>
          <w:b w:val="0"/>
          <w:szCs w:val="24"/>
          <w:lang w:eastAsia="lt-LT"/>
        </w:rPr>
        <w:t>Dūkšto globos namams – 3,0 tūkst. eurų kitoms išlaidoms;</w:t>
      </w:r>
    </w:p>
    <w:p w14:paraId="26763F7A" w14:textId="77777777" w:rsidR="0018182F" w:rsidRPr="00D90514" w:rsidRDefault="00AE4CE1" w:rsidP="0018182F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color w:val="000000"/>
          <w:szCs w:val="24"/>
          <w:shd w:val="clear" w:color="auto" w:fill="FFFFFF"/>
        </w:rPr>
        <w:t xml:space="preserve">1.3.2.2. </w:t>
      </w:r>
      <w:r w:rsidR="0018182F" w:rsidRPr="00D90514">
        <w:rPr>
          <w:b w:val="0"/>
          <w:szCs w:val="24"/>
          <w:lang w:eastAsia="lt-LT"/>
        </w:rPr>
        <w:t xml:space="preserve">Ignalinos rajono socialinių paslaugų centrui – </w:t>
      </w:r>
      <w:r w:rsidRPr="00D90514">
        <w:rPr>
          <w:b w:val="0"/>
          <w:szCs w:val="24"/>
          <w:lang w:eastAsia="lt-LT"/>
        </w:rPr>
        <w:t>13,6</w:t>
      </w:r>
      <w:r w:rsidR="0018182F" w:rsidRPr="00D90514">
        <w:rPr>
          <w:b w:val="0"/>
          <w:szCs w:val="24"/>
          <w:lang w:eastAsia="lt-LT"/>
        </w:rPr>
        <w:t xml:space="preserve"> tūkst. eurų, iš jų darbo užmokesčiui −</w:t>
      </w:r>
      <w:r w:rsidR="00D90514" w:rsidRPr="00D90514">
        <w:rPr>
          <w:b w:val="0"/>
          <w:szCs w:val="24"/>
          <w:lang w:eastAsia="lt-LT"/>
        </w:rPr>
        <w:t xml:space="preserve"> </w:t>
      </w:r>
      <w:r w:rsidRPr="00D90514">
        <w:rPr>
          <w:b w:val="0"/>
          <w:szCs w:val="24"/>
          <w:lang w:eastAsia="lt-LT"/>
        </w:rPr>
        <w:t>7,9</w:t>
      </w:r>
      <w:r w:rsidR="0018182F" w:rsidRPr="00D90514">
        <w:rPr>
          <w:b w:val="0"/>
          <w:szCs w:val="24"/>
          <w:lang w:eastAsia="lt-LT"/>
        </w:rPr>
        <w:t xml:space="preserve"> tūkst. eurų</w:t>
      </w:r>
      <w:r w:rsidRPr="00D90514">
        <w:rPr>
          <w:b w:val="0"/>
          <w:szCs w:val="24"/>
          <w:lang w:eastAsia="lt-LT"/>
        </w:rPr>
        <w:t>;</w:t>
      </w:r>
      <w:r w:rsidR="0018182F" w:rsidRPr="00D90514">
        <w:rPr>
          <w:b w:val="0"/>
          <w:szCs w:val="24"/>
          <w:lang w:eastAsia="lt-LT"/>
        </w:rPr>
        <w:t xml:space="preserve"> </w:t>
      </w:r>
    </w:p>
    <w:p w14:paraId="216DEDDC" w14:textId="77777777" w:rsidR="00AE4CE1" w:rsidRPr="00D90514" w:rsidRDefault="00AE4CE1" w:rsidP="00AE4CE1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szCs w:val="24"/>
          <w:lang w:eastAsia="lt-LT"/>
        </w:rPr>
        <w:t>1.3.2.3. Ignalinos rajono savivaldybės administracijos Socialinės paramos ir kaimo reikalų skyriui – 32,0 tūkst. eurų kitoms išlaidoms.</w:t>
      </w:r>
    </w:p>
    <w:p w14:paraId="114ACFCA" w14:textId="77777777" w:rsidR="00AE4CE1" w:rsidRPr="00D90514" w:rsidRDefault="00AE4CE1" w:rsidP="00AE4CE1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szCs w:val="24"/>
          <w:lang w:eastAsia="lt-LT"/>
        </w:rPr>
        <w:t xml:space="preserve">1.3.3. Socialinės paramos ir sveikatos apsaugos paslaugų kokybės ir prieinamumo gerinimo programai įgyvendinti ‒ </w:t>
      </w:r>
      <w:r w:rsidR="000A796D" w:rsidRPr="00D90514">
        <w:rPr>
          <w:b w:val="0"/>
          <w:szCs w:val="24"/>
          <w:lang w:eastAsia="lt-LT"/>
        </w:rPr>
        <w:t>31,7</w:t>
      </w:r>
      <w:r w:rsidRPr="00D90514">
        <w:rPr>
          <w:b w:val="0"/>
          <w:szCs w:val="24"/>
          <w:lang w:eastAsia="lt-LT"/>
        </w:rPr>
        <w:t xml:space="preserve"> tūkst. eurų, iš jų darbo užmokesčiui – 21,2 tūkst. eurų (kita speciali tikslinė dotacija):</w:t>
      </w:r>
    </w:p>
    <w:p w14:paraId="7E123B11" w14:textId="77777777" w:rsidR="00AE4CE1" w:rsidRPr="00D90514" w:rsidRDefault="00AE4CE1" w:rsidP="00AE4CE1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color w:val="000000"/>
          <w:szCs w:val="24"/>
          <w:shd w:val="clear" w:color="auto" w:fill="FFFFFF"/>
        </w:rPr>
        <w:t>1.3.</w:t>
      </w:r>
      <w:r w:rsidR="006D6C62" w:rsidRPr="00D90514">
        <w:rPr>
          <w:b w:val="0"/>
          <w:color w:val="000000"/>
          <w:szCs w:val="24"/>
          <w:shd w:val="clear" w:color="auto" w:fill="FFFFFF"/>
        </w:rPr>
        <w:t>3</w:t>
      </w:r>
      <w:r w:rsidRPr="00D90514">
        <w:rPr>
          <w:b w:val="0"/>
          <w:color w:val="000000"/>
          <w:szCs w:val="24"/>
          <w:shd w:val="clear" w:color="auto" w:fill="FFFFFF"/>
        </w:rPr>
        <w:t xml:space="preserve">.1. </w:t>
      </w:r>
      <w:r w:rsidRPr="00D90514">
        <w:rPr>
          <w:b w:val="0"/>
          <w:szCs w:val="24"/>
          <w:lang w:eastAsia="lt-LT"/>
        </w:rPr>
        <w:t xml:space="preserve">Didžiasalio vaikų globos ir socialinės paramos šeimai centrui – 15,6 tūkst. eurų, iš jų  darbo užmokesčiui – 15,4 tūkst. eurų; </w:t>
      </w:r>
    </w:p>
    <w:p w14:paraId="1C70EE58" w14:textId="77777777" w:rsidR="00AE4CE1" w:rsidRPr="00D90514" w:rsidRDefault="00AE4CE1" w:rsidP="00AE4CE1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color w:val="000000"/>
          <w:szCs w:val="24"/>
          <w:shd w:val="clear" w:color="auto" w:fill="FFFFFF"/>
        </w:rPr>
        <w:t>1.3.</w:t>
      </w:r>
      <w:r w:rsidR="006D6C62" w:rsidRPr="00D90514">
        <w:rPr>
          <w:b w:val="0"/>
          <w:color w:val="000000"/>
          <w:szCs w:val="24"/>
          <w:shd w:val="clear" w:color="auto" w:fill="FFFFFF"/>
        </w:rPr>
        <w:t>3</w:t>
      </w:r>
      <w:r w:rsidRPr="00D90514">
        <w:rPr>
          <w:b w:val="0"/>
          <w:color w:val="000000"/>
          <w:szCs w:val="24"/>
          <w:shd w:val="clear" w:color="auto" w:fill="FFFFFF"/>
        </w:rPr>
        <w:t xml:space="preserve">.2. </w:t>
      </w:r>
      <w:r w:rsidRPr="00D90514">
        <w:rPr>
          <w:b w:val="0"/>
          <w:szCs w:val="24"/>
          <w:lang w:eastAsia="lt-LT"/>
        </w:rPr>
        <w:t>Dūkšto globos namams – 2,1 tūkst. eurų darbo užmokesčiui;</w:t>
      </w:r>
    </w:p>
    <w:p w14:paraId="3374607D" w14:textId="77777777" w:rsidR="00AE4CE1" w:rsidRPr="00D90514" w:rsidRDefault="00AE4CE1" w:rsidP="00AE4CE1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color w:val="000000"/>
          <w:szCs w:val="24"/>
          <w:shd w:val="clear" w:color="auto" w:fill="FFFFFF"/>
        </w:rPr>
        <w:t>1.3.</w:t>
      </w:r>
      <w:r w:rsidR="006D6C62" w:rsidRPr="00D90514">
        <w:rPr>
          <w:b w:val="0"/>
          <w:color w:val="000000"/>
          <w:szCs w:val="24"/>
          <w:shd w:val="clear" w:color="auto" w:fill="FFFFFF"/>
        </w:rPr>
        <w:t>3</w:t>
      </w:r>
      <w:r w:rsidRPr="00D90514">
        <w:rPr>
          <w:b w:val="0"/>
          <w:color w:val="000000"/>
          <w:szCs w:val="24"/>
          <w:shd w:val="clear" w:color="auto" w:fill="FFFFFF"/>
        </w:rPr>
        <w:t>.</w:t>
      </w:r>
      <w:r w:rsidR="00B442FA" w:rsidRPr="00D90514">
        <w:rPr>
          <w:b w:val="0"/>
          <w:color w:val="000000"/>
          <w:szCs w:val="24"/>
          <w:shd w:val="clear" w:color="auto" w:fill="FFFFFF"/>
        </w:rPr>
        <w:t>3</w:t>
      </w:r>
      <w:r w:rsidRPr="00D90514">
        <w:rPr>
          <w:b w:val="0"/>
          <w:color w:val="000000"/>
          <w:szCs w:val="24"/>
          <w:shd w:val="clear" w:color="auto" w:fill="FFFFFF"/>
        </w:rPr>
        <w:t xml:space="preserve">. </w:t>
      </w:r>
      <w:r w:rsidRPr="00D90514">
        <w:rPr>
          <w:b w:val="0"/>
          <w:szCs w:val="24"/>
          <w:lang w:eastAsia="lt-LT"/>
        </w:rPr>
        <w:t xml:space="preserve">Ignalinos rajono socialinių paslaugų centrui – </w:t>
      </w:r>
      <w:r w:rsidR="00B442FA" w:rsidRPr="00D90514">
        <w:rPr>
          <w:b w:val="0"/>
          <w:szCs w:val="24"/>
          <w:lang w:eastAsia="lt-LT"/>
        </w:rPr>
        <w:t>3,7</w:t>
      </w:r>
      <w:r w:rsidRPr="00D90514">
        <w:rPr>
          <w:b w:val="0"/>
          <w:szCs w:val="24"/>
          <w:lang w:eastAsia="lt-LT"/>
        </w:rPr>
        <w:t xml:space="preserve"> tūkst. eurų darbo užmokesčiui</w:t>
      </w:r>
      <w:r w:rsidR="00E1194B" w:rsidRPr="00D90514">
        <w:rPr>
          <w:b w:val="0"/>
          <w:szCs w:val="24"/>
          <w:lang w:eastAsia="lt-LT"/>
        </w:rPr>
        <w:t>;</w:t>
      </w:r>
      <w:r w:rsidRPr="00D90514">
        <w:rPr>
          <w:b w:val="0"/>
          <w:szCs w:val="24"/>
          <w:lang w:eastAsia="lt-LT"/>
        </w:rPr>
        <w:t xml:space="preserve"> </w:t>
      </w:r>
    </w:p>
    <w:p w14:paraId="12A66FEF" w14:textId="77777777" w:rsidR="000A796D" w:rsidRPr="00D90514" w:rsidRDefault="000A796D" w:rsidP="000A796D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color w:val="000000"/>
          <w:szCs w:val="24"/>
          <w:shd w:val="clear" w:color="auto" w:fill="FFFFFF"/>
        </w:rPr>
        <w:t>1.3.</w:t>
      </w:r>
      <w:r w:rsidR="006D6C62" w:rsidRPr="00D90514">
        <w:rPr>
          <w:b w:val="0"/>
          <w:color w:val="000000"/>
          <w:szCs w:val="24"/>
          <w:shd w:val="clear" w:color="auto" w:fill="FFFFFF"/>
        </w:rPr>
        <w:t>3</w:t>
      </w:r>
      <w:r w:rsidRPr="00D90514">
        <w:rPr>
          <w:b w:val="0"/>
          <w:color w:val="000000"/>
          <w:szCs w:val="24"/>
          <w:shd w:val="clear" w:color="auto" w:fill="FFFFFF"/>
        </w:rPr>
        <w:t xml:space="preserve">.4. </w:t>
      </w:r>
      <w:r w:rsidRPr="00D90514">
        <w:rPr>
          <w:b w:val="0"/>
          <w:szCs w:val="24"/>
          <w:lang w:eastAsia="lt-LT"/>
        </w:rPr>
        <w:t xml:space="preserve">Ignalinos rajono </w:t>
      </w:r>
      <w:r w:rsidR="00E1194B" w:rsidRPr="00D90514">
        <w:rPr>
          <w:b w:val="0"/>
          <w:szCs w:val="24"/>
          <w:lang w:eastAsia="lt-LT"/>
        </w:rPr>
        <w:t>savivaldybės administracija</w:t>
      </w:r>
      <w:r w:rsidR="0068175D" w:rsidRPr="00D90514">
        <w:rPr>
          <w:b w:val="0"/>
          <w:szCs w:val="24"/>
          <w:lang w:eastAsia="lt-LT"/>
        </w:rPr>
        <w:t>i</w:t>
      </w:r>
      <w:r w:rsidRPr="00D90514">
        <w:rPr>
          <w:b w:val="0"/>
          <w:szCs w:val="24"/>
          <w:lang w:eastAsia="lt-LT"/>
        </w:rPr>
        <w:t xml:space="preserve"> – </w:t>
      </w:r>
      <w:r w:rsidR="00E1194B" w:rsidRPr="00D90514">
        <w:rPr>
          <w:b w:val="0"/>
          <w:szCs w:val="24"/>
          <w:lang w:eastAsia="lt-LT"/>
        </w:rPr>
        <w:t>10,3</w:t>
      </w:r>
      <w:r w:rsidRPr="00D90514">
        <w:rPr>
          <w:b w:val="0"/>
          <w:szCs w:val="24"/>
          <w:lang w:eastAsia="lt-LT"/>
        </w:rPr>
        <w:t xml:space="preserve"> tūkst. eurų </w:t>
      </w:r>
      <w:r w:rsidR="00E1194B" w:rsidRPr="00D90514">
        <w:rPr>
          <w:b w:val="0"/>
          <w:szCs w:val="24"/>
          <w:lang w:eastAsia="lt-LT"/>
        </w:rPr>
        <w:t>kitoms išlaidoms</w:t>
      </w:r>
      <w:r w:rsidR="00D90514" w:rsidRPr="00D90514">
        <w:rPr>
          <w:b w:val="0"/>
          <w:szCs w:val="24"/>
          <w:lang w:eastAsia="lt-LT"/>
        </w:rPr>
        <w:t>.</w:t>
      </w:r>
      <w:r w:rsidRPr="00D90514">
        <w:rPr>
          <w:b w:val="0"/>
          <w:szCs w:val="24"/>
          <w:lang w:eastAsia="lt-LT"/>
        </w:rPr>
        <w:t xml:space="preserve"> </w:t>
      </w:r>
    </w:p>
    <w:p w14:paraId="1620D31B" w14:textId="77777777" w:rsidR="00AE4CE1" w:rsidRPr="00D90514" w:rsidRDefault="00E1194B" w:rsidP="00AE4CE1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color w:val="000000"/>
          <w:szCs w:val="24"/>
          <w:shd w:val="clear" w:color="auto" w:fill="FFFFFF"/>
        </w:rPr>
        <w:t>1.3.</w:t>
      </w:r>
      <w:r w:rsidR="006D6C62" w:rsidRPr="00D90514">
        <w:rPr>
          <w:b w:val="0"/>
          <w:color w:val="000000"/>
          <w:szCs w:val="24"/>
          <w:shd w:val="clear" w:color="auto" w:fill="FFFFFF"/>
        </w:rPr>
        <w:t>4</w:t>
      </w:r>
      <w:r w:rsidRPr="00D90514">
        <w:rPr>
          <w:b w:val="0"/>
          <w:color w:val="000000"/>
          <w:szCs w:val="24"/>
          <w:shd w:val="clear" w:color="auto" w:fill="FFFFFF"/>
        </w:rPr>
        <w:t xml:space="preserve">. </w:t>
      </w:r>
      <w:r w:rsidRPr="00D90514">
        <w:rPr>
          <w:b w:val="0"/>
          <w:szCs w:val="24"/>
          <w:lang w:eastAsia="lt-LT"/>
        </w:rPr>
        <w:t>Ignalinos rajono savivaldybės administracijai Infrastruktūros objektų plėtros ir priežiūros programai įgyvendinti − 170,1 tūkst. eurų, iš jų turtui įsigyti – 98,7 tūkst. eurų (kita speciali tikslinė dotacija).</w:t>
      </w:r>
    </w:p>
    <w:p w14:paraId="044F7DE4" w14:textId="77777777" w:rsidR="00E1194B" w:rsidRPr="00D90514" w:rsidRDefault="00E1194B" w:rsidP="00E1194B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color w:val="000000"/>
          <w:szCs w:val="24"/>
          <w:shd w:val="clear" w:color="auto" w:fill="FFFFFF"/>
        </w:rPr>
        <w:t>1.3.</w:t>
      </w:r>
      <w:r w:rsidR="006D6C62" w:rsidRPr="00D90514">
        <w:rPr>
          <w:b w:val="0"/>
          <w:color w:val="000000"/>
          <w:szCs w:val="24"/>
          <w:shd w:val="clear" w:color="auto" w:fill="FFFFFF"/>
        </w:rPr>
        <w:t>5</w:t>
      </w:r>
      <w:r w:rsidRPr="00D90514">
        <w:rPr>
          <w:b w:val="0"/>
          <w:color w:val="000000"/>
          <w:szCs w:val="24"/>
          <w:shd w:val="clear" w:color="auto" w:fill="FFFFFF"/>
        </w:rPr>
        <w:t xml:space="preserve">. </w:t>
      </w:r>
      <w:r w:rsidRPr="00D90514">
        <w:rPr>
          <w:b w:val="0"/>
          <w:szCs w:val="24"/>
          <w:lang w:eastAsia="lt-LT"/>
        </w:rPr>
        <w:t xml:space="preserve">Ignalinos rajono priešgaisrinei tarnybai </w:t>
      </w:r>
      <w:r w:rsidRPr="00D90514">
        <w:rPr>
          <w:b w:val="0"/>
          <w:bCs/>
          <w:szCs w:val="24"/>
        </w:rPr>
        <w:t>Savivaldybės funkcijų vykdymo, administravimo ir savivaldybės veiklos</w:t>
      </w:r>
      <w:r w:rsidRPr="00D90514">
        <w:rPr>
          <w:b w:val="0"/>
          <w:bCs/>
          <w:szCs w:val="24"/>
          <w:lang w:eastAsia="lt-LT"/>
        </w:rPr>
        <w:t xml:space="preserve"> užtikrinimo programai įgyvendinti</w:t>
      </w:r>
      <w:r w:rsidRPr="00D90514">
        <w:rPr>
          <w:b w:val="0"/>
          <w:szCs w:val="24"/>
          <w:lang w:eastAsia="lt-LT"/>
        </w:rPr>
        <w:t xml:space="preserve"> – 62,4 tūkst. eurų, iš jų darbo užmokesčiui – 25,0 tūkst. eurų (dotacija valstybinėms (perduotoms savivaldybėms) funkcijoms atlikti)</w:t>
      </w:r>
      <w:r w:rsidR="0068175D" w:rsidRPr="00D90514">
        <w:rPr>
          <w:b w:val="0"/>
          <w:szCs w:val="24"/>
          <w:lang w:eastAsia="lt-LT"/>
        </w:rPr>
        <w:t>.</w:t>
      </w:r>
    </w:p>
    <w:p w14:paraId="789D4773" w14:textId="77777777" w:rsidR="0068175D" w:rsidRDefault="0068175D" w:rsidP="0068175D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  <w:r w:rsidRPr="00D90514">
        <w:rPr>
          <w:b w:val="0"/>
          <w:szCs w:val="24"/>
          <w:lang w:eastAsia="lt-LT"/>
        </w:rPr>
        <w:t xml:space="preserve">1.4. Sumažinti </w:t>
      </w:r>
      <w:r w:rsidRPr="00D90514">
        <w:rPr>
          <w:b w:val="0"/>
          <w:szCs w:val="24"/>
        </w:rPr>
        <w:t xml:space="preserve">2021 metų biudžeto išlaidų planą </w:t>
      </w:r>
      <w:r w:rsidRPr="00D90514">
        <w:rPr>
          <w:b w:val="0"/>
          <w:szCs w:val="24"/>
          <w:lang w:eastAsia="lt-LT"/>
        </w:rPr>
        <w:t>Ignalinos rajono socialinių paslaugų centrui Socialinės paramos ir sveikatos apsaugos paslaugų kokybės ir prieinamumo gerinimo programai įgyvendinti 7,6 tūkst. eurų, iš jų darbo užmokesčiui – 7,5 tūkst. eurų (kita speciali tikslinė dotacija)</w:t>
      </w:r>
      <w:r w:rsidR="00D90514">
        <w:rPr>
          <w:b w:val="0"/>
          <w:szCs w:val="24"/>
          <w:lang w:eastAsia="lt-LT"/>
        </w:rPr>
        <w:t>.</w:t>
      </w:r>
    </w:p>
    <w:p w14:paraId="44CB0CC0" w14:textId="5455A44D" w:rsidR="00511AAC" w:rsidRPr="00AD3C6E" w:rsidRDefault="002C46BB" w:rsidP="002C46BB">
      <w:pPr>
        <w:tabs>
          <w:tab w:val="left" w:pos="1134"/>
        </w:tabs>
        <w:spacing w:after="0"/>
        <w:ind w:firstLine="1134"/>
        <w:jc w:val="both"/>
        <w:rPr>
          <w:b w:val="0"/>
          <w:bCs/>
          <w:szCs w:val="24"/>
          <w:lang w:eastAsia="lt-LT"/>
        </w:rPr>
      </w:pPr>
      <w:r w:rsidRPr="00AD3C6E">
        <w:rPr>
          <w:b w:val="0"/>
          <w:szCs w:val="24"/>
          <w:lang w:eastAsia="lt-LT"/>
        </w:rPr>
        <w:t xml:space="preserve">1.5. Patikslinti </w:t>
      </w:r>
      <w:r w:rsidRPr="00AD3C6E">
        <w:rPr>
          <w:b w:val="0"/>
          <w:szCs w:val="24"/>
        </w:rPr>
        <w:t xml:space="preserve">2021 metų biudžeto išlaidų planą </w:t>
      </w:r>
      <w:r w:rsidR="00511AAC" w:rsidRPr="00AD3C6E">
        <w:rPr>
          <w:b w:val="0"/>
          <w:szCs w:val="24"/>
          <w:lang w:eastAsia="lt-LT"/>
        </w:rPr>
        <w:t>Ignalinos Česlovo Kudabos progimnazijai</w:t>
      </w:r>
      <w:r w:rsidRPr="00AD3C6E">
        <w:rPr>
          <w:b w:val="0"/>
          <w:szCs w:val="24"/>
          <w:lang w:eastAsia="lt-LT"/>
        </w:rPr>
        <w:t xml:space="preserve"> </w:t>
      </w:r>
      <w:r w:rsidR="00511AAC" w:rsidRPr="00AD3C6E">
        <w:rPr>
          <w:b w:val="0"/>
          <w:bCs/>
          <w:szCs w:val="24"/>
          <w:lang w:eastAsia="lt-LT"/>
        </w:rPr>
        <w:t>Ugdymo kokybės ir mokymosi aplinkos užtikrinimo programai įgyvendinti:</w:t>
      </w:r>
    </w:p>
    <w:p w14:paraId="3CB4F2E6" w14:textId="77777777" w:rsidR="00511AAC" w:rsidRPr="00AD3C6E" w:rsidRDefault="00511AAC" w:rsidP="002C46BB">
      <w:pPr>
        <w:tabs>
          <w:tab w:val="left" w:pos="1134"/>
        </w:tabs>
        <w:spacing w:after="0"/>
        <w:ind w:firstLine="1134"/>
        <w:jc w:val="both"/>
        <w:rPr>
          <w:b w:val="0"/>
          <w:bCs/>
          <w:szCs w:val="24"/>
          <w:lang w:eastAsia="lt-LT"/>
        </w:rPr>
      </w:pPr>
      <w:r w:rsidRPr="00AD3C6E">
        <w:rPr>
          <w:b w:val="0"/>
          <w:bCs/>
          <w:szCs w:val="24"/>
          <w:lang w:eastAsia="lt-LT"/>
        </w:rPr>
        <w:t>1.5.1. Padidinti kitų išlaidų planą 6,4 tūkst. eurų, ta pačia suma sumažinant dar</w:t>
      </w:r>
      <w:r w:rsidR="00517A5B" w:rsidRPr="00AD3C6E">
        <w:rPr>
          <w:b w:val="0"/>
          <w:bCs/>
          <w:szCs w:val="24"/>
          <w:lang w:eastAsia="lt-LT"/>
        </w:rPr>
        <w:t>bo užmokesčio išlaidų planą  (lė</w:t>
      </w:r>
      <w:r w:rsidRPr="00AD3C6E">
        <w:rPr>
          <w:b w:val="0"/>
          <w:bCs/>
          <w:szCs w:val="24"/>
          <w:lang w:eastAsia="lt-LT"/>
        </w:rPr>
        <w:t>šos savarankiškoms savivaldybės funkcijomis atlikti);</w:t>
      </w:r>
    </w:p>
    <w:p w14:paraId="04D73088" w14:textId="77777777" w:rsidR="00511AAC" w:rsidRPr="00511AAC" w:rsidRDefault="00511AAC" w:rsidP="00511AAC">
      <w:pPr>
        <w:tabs>
          <w:tab w:val="left" w:pos="1134"/>
        </w:tabs>
        <w:spacing w:after="0"/>
        <w:ind w:firstLine="1134"/>
        <w:jc w:val="both"/>
        <w:rPr>
          <w:b w:val="0"/>
          <w:bCs/>
          <w:szCs w:val="24"/>
          <w:lang w:eastAsia="lt-LT"/>
        </w:rPr>
      </w:pPr>
      <w:r w:rsidRPr="00AD3C6E">
        <w:rPr>
          <w:b w:val="0"/>
          <w:bCs/>
          <w:szCs w:val="24"/>
          <w:lang w:eastAsia="lt-LT"/>
        </w:rPr>
        <w:t>1.5.2. Padidinti kitų išlaidų planą 5,7 tūkst. eurų, ta pačia suma sumažinant darbo užmokesčio išlaidų planą  (speciali tikslinė dotacija ugdymo reikmėms finansuoti).</w:t>
      </w:r>
    </w:p>
    <w:p w14:paraId="4E6D961D" w14:textId="77777777" w:rsidR="002C46BB" w:rsidRPr="00D90514" w:rsidRDefault="002C46BB" w:rsidP="0068175D">
      <w:pPr>
        <w:tabs>
          <w:tab w:val="left" w:pos="1134"/>
        </w:tabs>
        <w:spacing w:after="0"/>
        <w:ind w:firstLine="1134"/>
        <w:jc w:val="both"/>
        <w:rPr>
          <w:b w:val="0"/>
          <w:szCs w:val="24"/>
          <w:lang w:eastAsia="lt-LT"/>
        </w:rPr>
      </w:pPr>
    </w:p>
    <w:p w14:paraId="5D24C607" w14:textId="4A2D3E63" w:rsidR="00B653B3" w:rsidRPr="00D90514" w:rsidRDefault="00CE5068">
      <w:pPr>
        <w:tabs>
          <w:tab w:val="left" w:pos="1134"/>
        </w:tabs>
        <w:spacing w:after="0"/>
        <w:ind w:firstLine="1134"/>
        <w:jc w:val="both"/>
        <w:rPr>
          <w:b w:val="0"/>
          <w:szCs w:val="24"/>
        </w:rPr>
      </w:pPr>
      <w:r w:rsidRPr="00D90514">
        <w:rPr>
          <w:b w:val="0"/>
          <w:szCs w:val="24"/>
        </w:rPr>
        <w:t>2</w:t>
      </w:r>
      <w:r w:rsidR="005F4D1C" w:rsidRPr="00D90514">
        <w:rPr>
          <w:b w:val="0"/>
          <w:szCs w:val="24"/>
        </w:rPr>
        <w:t xml:space="preserve">. Pakeisti Ignalinos rajono savivaldybės tarybos 2021 m. vasario 25 d. sprendimą </w:t>
      </w:r>
      <w:bookmarkStart w:id="1" w:name="n_1"/>
      <w:r w:rsidR="00847695" w:rsidRPr="00847695">
        <w:rPr>
          <w:b w:val="0"/>
          <w:szCs w:val="24"/>
        </w:rPr>
        <w:t xml:space="preserve">Nr. T-2 </w:t>
      </w:r>
      <w:bookmarkEnd w:id="1"/>
      <w:r w:rsidR="005F4D1C" w:rsidRPr="00D90514">
        <w:rPr>
          <w:b w:val="0"/>
          <w:szCs w:val="24"/>
        </w:rPr>
        <w:t>„Dėl Ignalinos rajono savivaldybės 2021 metų biudžeto patvirtinimo“</w:t>
      </w:r>
      <w:r w:rsidR="00642F67" w:rsidRPr="00D90514">
        <w:rPr>
          <w:b w:val="0"/>
          <w:szCs w:val="24"/>
        </w:rPr>
        <w:t xml:space="preserve"> (2021 m. balandžio 22 d. sprendimo </w:t>
      </w:r>
      <w:bookmarkStart w:id="2" w:name="n_2"/>
      <w:r w:rsidR="00847695" w:rsidRPr="00847695">
        <w:rPr>
          <w:b w:val="0"/>
          <w:szCs w:val="24"/>
        </w:rPr>
        <w:t xml:space="preserve">Nr. T-52 </w:t>
      </w:r>
      <w:bookmarkEnd w:id="2"/>
      <w:r w:rsidR="00642F67" w:rsidRPr="00D90514">
        <w:rPr>
          <w:b w:val="0"/>
          <w:szCs w:val="24"/>
        </w:rPr>
        <w:t>redakcija</w:t>
      </w:r>
      <w:r w:rsidR="00F33D37" w:rsidRPr="00D90514">
        <w:rPr>
          <w:b w:val="0"/>
          <w:szCs w:val="24"/>
        </w:rPr>
        <w:t xml:space="preserve">, 2021 m. birželio 29 d. sprendimo </w:t>
      </w:r>
      <w:bookmarkStart w:id="3" w:name="n_3"/>
      <w:r w:rsidR="00847695" w:rsidRPr="00847695">
        <w:rPr>
          <w:b w:val="0"/>
          <w:szCs w:val="24"/>
        </w:rPr>
        <w:t xml:space="preserve">Nr. T-113 </w:t>
      </w:r>
      <w:bookmarkEnd w:id="3"/>
      <w:r w:rsidR="00F33D37" w:rsidRPr="00D90514">
        <w:rPr>
          <w:b w:val="0"/>
          <w:szCs w:val="24"/>
        </w:rPr>
        <w:t>redakcija)</w:t>
      </w:r>
      <w:r w:rsidR="005F4D1C" w:rsidRPr="00D90514">
        <w:rPr>
          <w:b w:val="0"/>
          <w:szCs w:val="24"/>
        </w:rPr>
        <w:t xml:space="preserve"> (toliau – sprendimas): </w:t>
      </w:r>
    </w:p>
    <w:p w14:paraId="66CDDF2B" w14:textId="77777777" w:rsidR="00B653B3" w:rsidRPr="00D90514" w:rsidRDefault="005F4D1C">
      <w:pPr>
        <w:pStyle w:val="Betarp"/>
        <w:ind w:left="1110"/>
        <w:jc w:val="both"/>
        <w:rPr>
          <w:b w:val="0"/>
          <w:szCs w:val="24"/>
        </w:rPr>
      </w:pPr>
      <w:r w:rsidRPr="00D90514">
        <w:rPr>
          <w:b w:val="0"/>
          <w:szCs w:val="24"/>
        </w:rPr>
        <w:t>2.</w:t>
      </w:r>
      <w:r w:rsidR="00CE5068" w:rsidRPr="00D90514">
        <w:rPr>
          <w:b w:val="0"/>
          <w:szCs w:val="24"/>
        </w:rPr>
        <w:t>1.</w:t>
      </w:r>
      <w:r w:rsidRPr="00D90514">
        <w:rPr>
          <w:b w:val="0"/>
          <w:szCs w:val="24"/>
        </w:rPr>
        <w:t xml:space="preserve"> Pakeisti sprendimo 1.1–1.3 papunkčius ir juos išdėstyti taip:</w:t>
      </w:r>
    </w:p>
    <w:p w14:paraId="02F772A8" w14:textId="77777777" w:rsidR="00B653B3" w:rsidRPr="00D90514" w:rsidRDefault="005F4D1C">
      <w:pPr>
        <w:tabs>
          <w:tab w:val="left" w:pos="1134"/>
        </w:tabs>
        <w:spacing w:after="0"/>
        <w:ind w:firstLine="1134"/>
        <w:jc w:val="both"/>
        <w:textAlignment w:val="baseline"/>
        <w:rPr>
          <w:b w:val="0"/>
          <w:szCs w:val="24"/>
        </w:rPr>
      </w:pPr>
      <w:r w:rsidRPr="00D90514">
        <w:rPr>
          <w:b w:val="0"/>
          <w:bCs/>
          <w:szCs w:val="24"/>
        </w:rPr>
        <w:t xml:space="preserve">„1.1. </w:t>
      </w:r>
      <w:r w:rsidR="00581BCD" w:rsidRPr="00D90514">
        <w:rPr>
          <w:b w:val="0"/>
          <w:bCs/>
          <w:szCs w:val="24"/>
        </w:rPr>
        <w:t>19637,7</w:t>
      </w:r>
      <w:r w:rsidRPr="00D90514">
        <w:rPr>
          <w:b w:val="0"/>
          <w:bCs/>
          <w:szCs w:val="24"/>
        </w:rPr>
        <w:t xml:space="preserve"> tūkst. </w:t>
      </w:r>
      <w:r w:rsidRPr="00D90514">
        <w:rPr>
          <w:b w:val="0"/>
          <w:szCs w:val="24"/>
        </w:rPr>
        <w:t xml:space="preserve">eurų prognozuojamų pajamų, </w:t>
      </w:r>
      <w:r w:rsidR="00DE721C" w:rsidRPr="00D90514">
        <w:rPr>
          <w:b w:val="0"/>
          <w:szCs w:val="24"/>
        </w:rPr>
        <w:t>529,5</w:t>
      </w:r>
      <w:r w:rsidRPr="00D90514">
        <w:rPr>
          <w:b w:val="0"/>
          <w:szCs w:val="24"/>
        </w:rPr>
        <w:t xml:space="preserve"> tūkst. eurų paskolų, </w:t>
      </w:r>
      <w:r w:rsidR="00DE721C" w:rsidRPr="00D90514">
        <w:rPr>
          <w:b w:val="0"/>
          <w:szCs w:val="24"/>
        </w:rPr>
        <w:t>1997,4</w:t>
      </w:r>
      <w:r w:rsidRPr="00D90514">
        <w:rPr>
          <w:b w:val="0"/>
          <w:szCs w:val="24"/>
        </w:rPr>
        <w:t xml:space="preserve"> tūkst. eurų  metų pradžios likutis;</w:t>
      </w:r>
    </w:p>
    <w:p w14:paraId="69F63813" w14:textId="77777777" w:rsidR="00B653B3" w:rsidRPr="00D90514" w:rsidRDefault="00E8146C">
      <w:pPr>
        <w:tabs>
          <w:tab w:val="left" w:pos="1134"/>
          <w:tab w:val="left" w:pos="1560"/>
        </w:tabs>
        <w:spacing w:after="0"/>
        <w:ind w:firstLine="1134"/>
        <w:jc w:val="both"/>
        <w:textAlignment w:val="baseline"/>
        <w:rPr>
          <w:b w:val="0"/>
          <w:szCs w:val="24"/>
        </w:rPr>
      </w:pPr>
      <w:r w:rsidRPr="00D90514">
        <w:rPr>
          <w:b w:val="0"/>
          <w:szCs w:val="24"/>
        </w:rPr>
        <w:t>1</w:t>
      </w:r>
      <w:r w:rsidR="005F4D1C" w:rsidRPr="00D90514">
        <w:rPr>
          <w:b w:val="0"/>
          <w:szCs w:val="24"/>
        </w:rPr>
        <w:t xml:space="preserve">.2. </w:t>
      </w:r>
      <w:r w:rsidR="005D5875" w:rsidRPr="00D90514">
        <w:rPr>
          <w:b w:val="0"/>
          <w:szCs w:val="24"/>
          <w:lang w:eastAsia="lt-LT"/>
        </w:rPr>
        <w:t>22164,6</w:t>
      </w:r>
      <w:r w:rsidR="005F4D1C" w:rsidRPr="00D90514">
        <w:rPr>
          <w:bCs/>
          <w:szCs w:val="24"/>
          <w:lang w:eastAsia="lt-LT"/>
        </w:rPr>
        <w:t xml:space="preserve"> </w:t>
      </w:r>
      <w:r w:rsidR="005F4D1C" w:rsidRPr="00D90514">
        <w:rPr>
          <w:b w:val="0"/>
          <w:bCs/>
          <w:szCs w:val="24"/>
        </w:rPr>
        <w:t>tūkst.</w:t>
      </w:r>
      <w:r w:rsidR="005F4D1C" w:rsidRPr="00D90514">
        <w:rPr>
          <w:b w:val="0"/>
          <w:szCs w:val="24"/>
          <w:lang w:eastAsia="lt-LT"/>
        </w:rPr>
        <w:t xml:space="preserve"> eurų s</w:t>
      </w:r>
      <w:r w:rsidR="005F4D1C" w:rsidRPr="00D90514">
        <w:rPr>
          <w:b w:val="0"/>
          <w:szCs w:val="24"/>
        </w:rPr>
        <w:t>avivaldybės biudžeto išlaidų pagal asignavimų valdytojų įstaigas ir lėšų šaltinius;</w:t>
      </w:r>
    </w:p>
    <w:p w14:paraId="25D20EB8" w14:textId="77777777" w:rsidR="00B653B3" w:rsidRPr="00D90514" w:rsidRDefault="00E8146C">
      <w:pPr>
        <w:tabs>
          <w:tab w:val="left" w:pos="1134"/>
        </w:tabs>
        <w:spacing w:after="0"/>
        <w:ind w:firstLine="1134"/>
        <w:jc w:val="both"/>
        <w:textAlignment w:val="baseline"/>
        <w:rPr>
          <w:b w:val="0"/>
          <w:szCs w:val="24"/>
        </w:rPr>
      </w:pPr>
      <w:r w:rsidRPr="00D90514">
        <w:rPr>
          <w:b w:val="0"/>
          <w:szCs w:val="24"/>
        </w:rPr>
        <w:t>1</w:t>
      </w:r>
      <w:r w:rsidR="005F4D1C" w:rsidRPr="00D90514">
        <w:rPr>
          <w:b w:val="0"/>
          <w:szCs w:val="24"/>
        </w:rPr>
        <w:t xml:space="preserve">.3. </w:t>
      </w:r>
      <w:r w:rsidR="005D5875" w:rsidRPr="00D90514">
        <w:rPr>
          <w:b w:val="0"/>
          <w:szCs w:val="24"/>
          <w:lang w:eastAsia="lt-LT"/>
        </w:rPr>
        <w:t>22164,6</w:t>
      </w:r>
      <w:r w:rsidR="005F4D1C" w:rsidRPr="00D90514">
        <w:rPr>
          <w:b w:val="0"/>
          <w:szCs w:val="24"/>
        </w:rPr>
        <w:t xml:space="preserve"> </w:t>
      </w:r>
      <w:r w:rsidR="005F4D1C" w:rsidRPr="00D90514">
        <w:rPr>
          <w:b w:val="0"/>
          <w:bCs/>
          <w:szCs w:val="24"/>
        </w:rPr>
        <w:t>tūkst. eurų</w:t>
      </w:r>
      <w:r w:rsidR="005F4D1C" w:rsidRPr="00D90514">
        <w:rPr>
          <w:b w:val="0"/>
          <w:szCs w:val="24"/>
          <w:lang w:eastAsia="lt-LT"/>
        </w:rPr>
        <w:t xml:space="preserve"> s</w:t>
      </w:r>
      <w:r w:rsidR="005F4D1C" w:rsidRPr="00D90514">
        <w:rPr>
          <w:b w:val="0"/>
          <w:szCs w:val="24"/>
        </w:rPr>
        <w:t>avivaldybės biudžeto išlaidų pagal biudžeto programas ir asignavimų valdytojų įstaigas.“.</w:t>
      </w:r>
    </w:p>
    <w:p w14:paraId="068B5CD9" w14:textId="77777777" w:rsidR="00B653B3" w:rsidRPr="00D90514" w:rsidRDefault="00E8146C">
      <w:pPr>
        <w:tabs>
          <w:tab w:val="left" w:pos="1134"/>
        </w:tabs>
        <w:spacing w:after="0"/>
        <w:ind w:firstLine="1134"/>
        <w:jc w:val="both"/>
        <w:textAlignment w:val="baseline"/>
        <w:rPr>
          <w:b w:val="0"/>
          <w:szCs w:val="24"/>
          <w:lang w:eastAsia="lt-LT"/>
        </w:rPr>
      </w:pPr>
      <w:r w:rsidRPr="00D90514">
        <w:rPr>
          <w:b w:val="0"/>
          <w:szCs w:val="24"/>
          <w:lang w:eastAsia="lt-LT"/>
        </w:rPr>
        <w:t>2.2.</w:t>
      </w:r>
      <w:r w:rsidR="005F4D1C" w:rsidRPr="00D90514">
        <w:rPr>
          <w:b w:val="0"/>
          <w:szCs w:val="24"/>
          <w:lang w:eastAsia="lt-LT"/>
        </w:rPr>
        <w:t xml:space="preserve"> Pakeisti sprendimo 1 priedą „Ignalinos rajono savivaldybės 2021 metų biudžeto pajamos“ ir pakeistas priedo eilutes išdėstyti taip:</w:t>
      </w:r>
    </w:p>
    <w:p w14:paraId="2B75A68F" w14:textId="77777777" w:rsidR="0068175D" w:rsidRDefault="0068175D">
      <w:pPr>
        <w:tabs>
          <w:tab w:val="left" w:pos="1560"/>
        </w:tabs>
        <w:spacing w:after="0"/>
        <w:ind w:left="34"/>
        <w:jc w:val="both"/>
        <w:textAlignment w:val="baseline"/>
        <w:rPr>
          <w:b w:val="0"/>
        </w:rPr>
      </w:pPr>
    </w:p>
    <w:p w14:paraId="5B83787D" w14:textId="77777777" w:rsidR="00B653B3" w:rsidRPr="00F443CA" w:rsidRDefault="0068175D">
      <w:pPr>
        <w:tabs>
          <w:tab w:val="left" w:pos="1560"/>
        </w:tabs>
        <w:spacing w:after="0"/>
        <w:ind w:left="34"/>
        <w:jc w:val="both"/>
        <w:textAlignment w:val="baseline"/>
        <w:rPr>
          <w:b w:val="0"/>
          <w:sz w:val="22"/>
          <w:lang w:eastAsia="lt-LT"/>
        </w:rPr>
      </w:pP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5F4D1C" w:rsidRPr="00F443CA">
        <w:rPr>
          <w:b w:val="0"/>
        </w:rPr>
        <w:t xml:space="preserve">                             </w:t>
      </w:r>
      <w:r w:rsidR="005F4D1C" w:rsidRPr="00F443CA">
        <w:rPr>
          <w:b w:val="0"/>
          <w:sz w:val="22"/>
        </w:rPr>
        <w:t>Tūkst. eurų</w:t>
      </w:r>
    </w:p>
    <w:tbl>
      <w:tblPr>
        <w:tblW w:w="9553" w:type="dxa"/>
        <w:tblInd w:w="79" w:type="dxa"/>
        <w:tblLayout w:type="fixed"/>
        <w:tblLook w:val="0000" w:firstRow="0" w:lastRow="0" w:firstColumn="0" w:lastColumn="0" w:noHBand="0" w:noVBand="0"/>
      </w:tblPr>
      <w:tblGrid>
        <w:gridCol w:w="1023"/>
        <w:gridCol w:w="6687"/>
        <w:gridCol w:w="1843"/>
      </w:tblGrid>
      <w:tr w:rsidR="00B653B3" w:rsidRPr="00F443CA" w14:paraId="369CED56" w14:textId="77777777" w:rsidTr="0068175D">
        <w:trPr>
          <w:trHeight w:val="42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DB24A9F" w14:textId="77777777" w:rsidR="00B653B3" w:rsidRPr="00F443CA" w:rsidRDefault="005F4D1C">
            <w:pPr>
              <w:widowControl w:val="0"/>
              <w:spacing w:after="0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F443CA">
              <w:rPr>
                <w:rFonts w:eastAsia="Calibri"/>
                <w:b w:val="0"/>
                <w:color w:val="000000"/>
                <w:sz w:val="22"/>
                <w:lang w:eastAsia="lt-LT"/>
              </w:rPr>
              <w:t>Eil. Nr.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E58F3B" w14:textId="77777777" w:rsidR="00B653B3" w:rsidRPr="00F443CA" w:rsidRDefault="005F4D1C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F443CA">
              <w:rPr>
                <w:rFonts w:eastAsia="Calibri"/>
                <w:b w:val="0"/>
                <w:color w:val="000000"/>
                <w:sz w:val="22"/>
                <w:lang w:eastAsia="lt-LT"/>
              </w:rPr>
              <w:t>Pajamų rūšys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B47943" w14:textId="77777777" w:rsidR="00B653B3" w:rsidRPr="00F443CA" w:rsidRDefault="005F4D1C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F443CA">
              <w:rPr>
                <w:rFonts w:eastAsia="Calibri"/>
                <w:b w:val="0"/>
                <w:color w:val="000000"/>
                <w:sz w:val="22"/>
                <w:lang w:eastAsia="lt-LT"/>
              </w:rPr>
              <w:t>Suma tūkst. eurų</w:t>
            </w:r>
          </w:p>
        </w:tc>
      </w:tr>
      <w:tr w:rsidR="00581BCD" w:rsidRPr="00581BCD" w14:paraId="55856D83" w14:textId="77777777" w:rsidTr="00511AAC">
        <w:trPr>
          <w:trHeight w:val="548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D49C898" w14:textId="77777777" w:rsidR="00581BCD" w:rsidRPr="00581BCD" w:rsidRDefault="00581BCD" w:rsidP="00581BCD">
            <w:pPr>
              <w:widowControl w:val="0"/>
              <w:spacing w:after="0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3.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2A14C94" w14:textId="77777777" w:rsidR="00581BCD" w:rsidRPr="00581BCD" w:rsidRDefault="00581BCD" w:rsidP="00D90514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Dotacijos iš kitų valdžios sektoriaus subjektų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103B00C" w14:textId="77777777" w:rsidR="00581BCD" w:rsidRPr="00581BCD" w:rsidRDefault="00581BCD" w:rsidP="00581BCD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8136,7</w:t>
            </w:r>
          </w:p>
        </w:tc>
      </w:tr>
      <w:tr w:rsidR="00581BCD" w:rsidRPr="00581BCD" w14:paraId="4A8F61B6" w14:textId="77777777" w:rsidTr="00511AAC">
        <w:trPr>
          <w:trHeight w:val="542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C71A6B" w14:textId="77777777" w:rsidR="00581BCD" w:rsidRPr="00581BCD" w:rsidRDefault="00581BCD" w:rsidP="00581BCD">
            <w:pPr>
              <w:widowControl w:val="0"/>
              <w:spacing w:after="0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3.1.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34D8749" w14:textId="77777777" w:rsidR="00581BCD" w:rsidRPr="00581BCD" w:rsidRDefault="00581BCD" w:rsidP="00D90514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Valstybinėms (valstybės perduotoms savivaldybėms) funkcijoms atlikti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04BE4A6" w14:textId="77777777" w:rsidR="00581BCD" w:rsidRPr="00581BCD" w:rsidRDefault="00581BCD" w:rsidP="00581BCD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2324,1</w:t>
            </w:r>
          </w:p>
        </w:tc>
      </w:tr>
      <w:tr w:rsidR="00581BCD" w:rsidRPr="00581BCD" w14:paraId="36455C17" w14:textId="77777777" w:rsidTr="00511AAC">
        <w:trPr>
          <w:trHeight w:val="564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9A45FCD" w14:textId="77777777" w:rsidR="00581BCD" w:rsidRPr="00581BCD" w:rsidRDefault="00581BCD" w:rsidP="00581BCD">
            <w:pPr>
              <w:widowControl w:val="0"/>
              <w:spacing w:after="0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3.1.10.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FC2FC3" w14:textId="77777777" w:rsidR="00581BCD" w:rsidRPr="00581BCD" w:rsidRDefault="00581BCD" w:rsidP="00D90514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Socialinėms paslaugoms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2C12215" w14:textId="77777777" w:rsidR="00581BCD" w:rsidRPr="00581BCD" w:rsidRDefault="00581BCD" w:rsidP="00581BCD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476,3</w:t>
            </w:r>
          </w:p>
        </w:tc>
      </w:tr>
      <w:tr w:rsidR="00581BCD" w:rsidRPr="00581BCD" w14:paraId="68EF1394" w14:textId="77777777" w:rsidTr="00511AAC">
        <w:trPr>
          <w:trHeight w:val="544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DEABDBE" w14:textId="77777777" w:rsidR="00581BCD" w:rsidRPr="00581BCD" w:rsidRDefault="00581BCD" w:rsidP="00581BCD">
            <w:pPr>
              <w:widowControl w:val="0"/>
              <w:spacing w:after="0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3.1.16.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7DDE44" w14:textId="77777777" w:rsidR="00581BCD" w:rsidRPr="00581BCD" w:rsidRDefault="00581BCD" w:rsidP="00D90514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Priešgaisrinės saugos funkcijai atlikti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4C4B20A" w14:textId="77777777" w:rsidR="00581BCD" w:rsidRPr="00581BCD" w:rsidRDefault="00581BCD" w:rsidP="00581BCD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728,5</w:t>
            </w:r>
          </w:p>
        </w:tc>
      </w:tr>
      <w:tr w:rsidR="00581BCD" w:rsidRPr="00581BCD" w14:paraId="0A90B3D2" w14:textId="77777777" w:rsidTr="00511AAC">
        <w:trPr>
          <w:trHeight w:val="566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CF0ED3" w14:textId="77777777" w:rsidR="00581BCD" w:rsidRPr="00581BCD" w:rsidRDefault="00581BCD" w:rsidP="00581BCD">
            <w:pPr>
              <w:widowControl w:val="0"/>
              <w:spacing w:after="0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3.3.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788A5F" w14:textId="77777777" w:rsidR="00581BCD" w:rsidRPr="00581BCD" w:rsidRDefault="00581BCD" w:rsidP="00D90514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 xml:space="preserve">Kita speciali tikslinė dotacija 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B61308E" w14:textId="77777777" w:rsidR="00581BCD" w:rsidRPr="00581BCD" w:rsidRDefault="00581BCD" w:rsidP="00581BCD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2000,1</w:t>
            </w:r>
          </w:p>
        </w:tc>
      </w:tr>
      <w:tr w:rsidR="00581BCD" w:rsidRPr="00581BCD" w14:paraId="6FFE6A33" w14:textId="77777777" w:rsidTr="00511AAC">
        <w:trPr>
          <w:trHeight w:val="764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C4F390E" w14:textId="77777777" w:rsidR="00581BCD" w:rsidRPr="00581BCD" w:rsidRDefault="00581BCD" w:rsidP="00581BCD">
            <w:pPr>
              <w:widowControl w:val="0"/>
              <w:spacing w:after="0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3.3.9.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64CD003" w14:textId="77777777" w:rsidR="00581BCD" w:rsidRPr="00581BCD" w:rsidRDefault="00581BCD" w:rsidP="00D90514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Valstybės biudžeto lėšos socialinių paslaugų šakos kolektyvinės sutarties įsipareigojimams įgyvendinti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D4DBBB" w14:textId="77777777" w:rsidR="00581BCD" w:rsidRPr="00581BCD" w:rsidRDefault="00581BCD" w:rsidP="00581BCD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7,6</w:t>
            </w:r>
          </w:p>
        </w:tc>
      </w:tr>
      <w:tr w:rsidR="00581BCD" w:rsidRPr="00581BCD" w14:paraId="135180BB" w14:textId="77777777" w:rsidTr="00511AAC">
        <w:trPr>
          <w:trHeight w:val="985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E3D1B7E" w14:textId="77777777" w:rsidR="00581BCD" w:rsidRPr="00581BCD" w:rsidRDefault="00581BCD" w:rsidP="00581BCD">
            <w:pPr>
              <w:widowControl w:val="0"/>
              <w:spacing w:after="0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3.3.11.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9547914" w14:textId="77777777" w:rsidR="00581BCD" w:rsidRPr="00581BCD" w:rsidRDefault="00581BCD" w:rsidP="00D90514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Kelių priežiūros ir plėtros programos lėšos vietinės reikšmės keliams ir gatvėms tiesti, rekonstruoti, taisyti (remontuoti), prižiūrėti ir saugaus eismo sąlygoms užtikrinti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8B5D8F9" w14:textId="77777777" w:rsidR="00581BCD" w:rsidRPr="00581BCD" w:rsidRDefault="00581BCD" w:rsidP="00581BCD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1145,8</w:t>
            </w:r>
          </w:p>
        </w:tc>
      </w:tr>
      <w:tr w:rsidR="00581BCD" w:rsidRPr="00581BCD" w14:paraId="344D7D70" w14:textId="77777777" w:rsidTr="00511AAC">
        <w:trPr>
          <w:trHeight w:val="704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8C44938" w14:textId="77777777" w:rsidR="00581BCD" w:rsidRPr="00581BCD" w:rsidRDefault="00581BCD" w:rsidP="00581BCD">
            <w:pPr>
              <w:widowControl w:val="0"/>
              <w:spacing w:after="0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3.3.15.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39C787" w14:textId="77777777" w:rsidR="00581BCD" w:rsidRPr="00581BCD" w:rsidRDefault="00581BCD" w:rsidP="00D90514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Lėšos, skirtos išlaidoms</w:t>
            </w:r>
            <w:r w:rsidR="00D90514">
              <w:rPr>
                <w:rFonts w:eastAsia="Calibri"/>
                <w:b w:val="0"/>
                <w:color w:val="000000"/>
                <w:sz w:val="22"/>
                <w:lang w:eastAsia="lt-LT"/>
              </w:rPr>
              <w:t xml:space="preserve">, </w:t>
            </w:r>
            <w:r w:rsidR="00D90514"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patirtoms</w:t>
            </w: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 xml:space="preserve"> už skiepijimo nuo COVID-19 ligos (koronaviruso infekcijos) paslaugas</w:t>
            </w:r>
            <w:r w:rsidR="00D90514">
              <w:rPr>
                <w:rFonts w:eastAsia="Calibri"/>
                <w:b w:val="0"/>
                <w:color w:val="000000"/>
                <w:sz w:val="22"/>
                <w:lang w:eastAsia="lt-LT"/>
              </w:rPr>
              <w:t>,</w:t>
            </w: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 xml:space="preserve"> kompensuoti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CA86C40" w14:textId="77777777" w:rsidR="00581BCD" w:rsidRPr="00581BCD" w:rsidRDefault="00581BCD" w:rsidP="00581BCD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12,3</w:t>
            </w:r>
          </w:p>
        </w:tc>
      </w:tr>
      <w:tr w:rsidR="00581BCD" w:rsidRPr="00581BCD" w14:paraId="732BD0CB" w14:textId="77777777" w:rsidTr="00511AAC">
        <w:trPr>
          <w:trHeight w:val="1307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BD1EF48" w14:textId="77777777" w:rsidR="00581BCD" w:rsidRPr="00581BCD" w:rsidRDefault="00581BCD" w:rsidP="00581BCD">
            <w:pPr>
              <w:widowControl w:val="0"/>
              <w:spacing w:after="0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3.3.19.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FD55C78" w14:textId="77777777" w:rsidR="00581BCD" w:rsidRPr="00581BCD" w:rsidRDefault="00581BCD" w:rsidP="00D90514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Lėšos išlaidoms, susijusioms su valstybinių ir savivaldybių mokyklų mokytojų, dirbančių pagal ikimokyklinio, priešmokyklinio, bendrojo ugdymo ir profesinio mokymo programas, skaičiaus optimizavimu, apmokėti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7495418" w14:textId="77777777" w:rsidR="00581BCD" w:rsidRPr="00581BCD" w:rsidRDefault="00581BCD" w:rsidP="00581BCD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3,5</w:t>
            </w:r>
          </w:p>
        </w:tc>
      </w:tr>
      <w:tr w:rsidR="00581BCD" w:rsidRPr="00581BCD" w14:paraId="28B3D420" w14:textId="77777777" w:rsidTr="00511AAC">
        <w:trPr>
          <w:trHeight w:val="1123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2F5DECC" w14:textId="77777777" w:rsidR="00581BCD" w:rsidRPr="00581BCD" w:rsidRDefault="00581BCD" w:rsidP="00581BCD">
            <w:pPr>
              <w:widowControl w:val="0"/>
              <w:spacing w:after="0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3.3.20.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D713D68" w14:textId="77777777" w:rsidR="00581BCD" w:rsidRPr="00581BCD" w:rsidRDefault="00581BCD" w:rsidP="00D90514">
            <w:pPr>
              <w:widowControl w:val="0"/>
              <w:spacing w:after="0"/>
              <w:jc w:val="both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Lėšos socialinių paslaugų srities darbuotojų minimaliesiems pareiginės algos pastoviosios dalies koeficientams ir socialinių darbuotojų pareiginės algos pastoviajai daliai didinti, atsižvelgiant į jų turimą kvalifikacinę kategoriją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4D9E04" w14:textId="77777777" w:rsidR="00581BCD" w:rsidRPr="00581BCD" w:rsidRDefault="00581BCD" w:rsidP="00581BCD">
            <w:pPr>
              <w:widowControl w:val="0"/>
              <w:spacing w:after="0"/>
              <w:jc w:val="center"/>
              <w:rPr>
                <w:rFonts w:eastAsia="Calibri"/>
                <w:b w:val="0"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 w:val="0"/>
                <w:color w:val="000000"/>
                <w:sz w:val="22"/>
                <w:lang w:eastAsia="lt-LT"/>
              </w:rPr>
              <w:t>21,4</w:t>
            </w:r>
          </w:p>
        </w:tc>
      </w:tr>
      <w:tr w:rsidR="00581BCD" w:rsidRPr="00581BCD" w14:paraId="451BD58B" w14:textId="77777777" w:rsidTr="00511AAC">
        <w:trPr>
          <w:trHeight w:val="528"/>
        </w:trPr>
        <w:tc>
          <w:tcPr>
            <w:tcW w:w="1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5DD8CD8" w14:textId="77777777" w:rsidR="00581BCD" w:rsidRPr="00581BCD" w:rsidRDefault="00581BCD" w:rsidP="00581BCD">
            <w:pPr>
              <w:widowControl w:val="0"/>
              <w:spacing w:after="0"/>
              <w:rPr>
                <w:rFonts w:eastAsia="Calibri"/>
                <w:bCs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Cs/>
                <w:color w:val="000000"/>
                <w:sz w:val="22"/>
                <w:lang w:eastAsia="lt-LT"/>
              </w:rPr>
              <w:t> </w:t>
            </w:r>
          </w:p>
        </w:tc>
        <w:tc>
          <w:tcPr>
            <w:tcW w:w="66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F70FD4D" w14:textId="77777777" w:rsidR="00581BCD" w:rsidRPr="00581BCD" w:rsidRDefault="00581BCD" w:rsidP="00581BCD">
            <w:pPr>
              <w:widowControl w:val="0"/>
              <w:spacing w:after="0"/>
              <w:rPr>
                <w:rFonts w:eastAsia="Calibri"/>
                <w:bCs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Cs/>
                <w:color w:val="000000"/>
                <w:sz w:val="22"/>
                <w:lang w:eastAsia="lt-LT"/>
              </w:rPr>
              <w:t>Iš viso biudžeto pajamų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CB27413" w14:textId="77777777" w:rsidR="00581BCD" w:rsidRPr="00581BCD" w:rsidRDefault="00581BCD" w:rsidP="00581BCD">
            <w:pPr>
              <w:widowControl w:val="0"/>
              <w:spacing w:after="0"/>
              <w:jc w:val="center"/>
              <w:rPr>
                <w:rFonts w:eastAsia="Calibri"/>
                <w:bCs/>
                <w:color w:val="000000"/>
                <w:sz w:val="22"/>
                <w:lang w:eastAsia="lt-LT"/>
              </w:rPr>
            </w:pPr>
            <w:r w:rsidRPr="00581BCD">
              <w:rPr>
                <w:rFonts w:eastAsia="Calibri"/>
                <w:bCs/>
                <w:color w:val="000000"/>
                <w:sz w:val="22"/>
                <w:lang w:eastAsia="lt-LT"/>
              </w:rPr>
              <w:t>19637,7</w:t>
            </w:r>
          </w:p>
        </w:tc>
      </w:tr>
    </w:tbl>
    <w:p w14:paraId="57DC0AC3" w14:textId="77777777" w:rsidR="00B653B3" w:rsidRPr="00F443CA" w:rsidRDefault="00B653B3">
      <w:pPr>
        <w:tabs>
          <w:tab w:val="left" w:pos="1134"/>
        </w:tabs>
        <w:spacing w:after="0"/>
        <w:jc w:val="both"/>
        <w:textAlignment w:val="baseline"/>
        <w:rPr>
          <w:szCs w:val="24"/>
          <w:lang w:eastAsia="lt-LT"/>
        </w:rPr>
      </w:pPr>
    </w:p>
    <w:p w14:paraId="2F95CFCE" w14:textId="77777777" w:rsidR="00B653B3" w:rsidRPr="00F443CA" w:rsidRDefault="005F4D1C">
      <w:pPr>
        <w:pStyle w:val="Betarp"/>
        <w:tabs>
          <w:tab w:val="left" w:pos="1134"/>
        </w:tabs>
        <w:ind w:firstLine="1134"/>
        <w:jc w:val="both"/>
        <w:rPr>
          <w:b w:val="0"/>
          <w:szCs w:val="24"/>
          <w:lang w:eastAsia="lt-LT"/>
        </w:rPr>
      </w:pPr>
      <w:r w:rsidRPr="00F443CA">
        <w:rPr>
          <w:b w:val="0"/>
          <w:szCs w:val="24"/>
          <w:lang w:eastAsia="lt-LT"/>
        </w:rPr>
        <w:t>2.3. Pakeisti sprendimo 2 priedą „Ignalinos rajono savivaldybės 2021 metų biudžeto lėšos, skirtos asignavimų valdytojų įstaigoms, pagal lėšų šaltinius“ ir pakeistas priedo eilutes išdėstyti taip:</w:t>
      </w:r>
    </w:p>
    <w:p w14:paraId="2151DA12" w14:textId="77777777" w:rsidR="00B653B3" w:rsidRPr="00F443CA" w:rsidRDefault="00B653B3">
      <w:pPr>
        <w:tabs>
          <w:tab w:val="left" w:pos="1560"/>
        </w:tabs>
        <w:spacing w:after="0"/>
        <w:ind w:left="34"/>
        <w:jc w:val="both"/>
        <w:textAlignment w:val="baseline"/>
        <w:rPr>
          <w:b w:val="0"/>
        </w:rPr>
      </w:pPr>
    </w:p>
    <w:p w14:paraId="5C279BE9" w14:textId="77777777" w:rsidR="00B653B3" w:rsidRPr="00F443CA" w:rsidRDefault="005F4D1C">
      <w:pPr>
        <w:tabs>
          <w:tab w:val="left" w:pos="1560"/>
        </w:tabs>
        <w:spacing w:after="0"/>
        <w:ind w:left="34"/>
        <w:jc w:val="both"/>
        <w:textAlignment w:val="baseline"/>
        <w:rPr>
          <w:b w:val="0"/>
          <w:szCs w:val="24"/>
          <w:lang w:eastAsia="lt-LT"/>
        </w:rPr>
      </w:pP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  <w:t xml:space="preserve">    Tūkst. eurų</w:t>
      </w:r>
    </w:p>
    <w:tbl>
      <w:tblPr>
        <w:tblW w:w="9639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707"/>
        <w:gridCol w:w="2268"/>
        <w:gridCol w:w="2836"/>
        <w:gridCol w:w="992"/>
        <w:gridCol w:w="993"/>
        <w:gridCol w:w="993"/>
        <w:gridCol w:w="850"/>
      </w:tblGrid>
      <w:tr w:rsidR="00B653B3" w:rsidRPr="00F443CA" w14:paraId="04CB78E0" w14:textId="77777777" w:rsidTr="00581BCD">
        <w:trPr>
          <w:trHeight w:val="285"/>
        </w:trPr>
        <w:tc>
          <w:tcPr>
            <w:tcW w:w="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951C66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Eil. Nr.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F5E54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Asignavimų valdytojo įstaigos pavadinimas</w:t>
            </w:r>
          </w:p>
        </w:tc>
        <w:tc>
          <w:tcPr>
            <w:tcW w:w="283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829E4C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Asignavimų šaltinis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FFA507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2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6AA1BC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 jų</w:t>
            </w:r>
          </w:p>
        </w:tc>
      </w:tr>
      <w:tr w:rsidR="00B653B3" w:rsidRPr="00F443CA" w14:paraId="0D3631D1" w14:textId="77777777" w:rsidTr="00581BCD">
        <w:trPr>
          <w:trHeight w:val="285"/>
        </w:trPr>
        <w:tc>
          <w:tcPr>
            <w:tcW w:w="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8D91C" w14:textId="77777777" w:rsidR="00B653B3" w:rsidRPr="00F443CA" w:rsidRDefault="00B653B3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DAF55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9C3781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0A31B9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19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2423A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Išlaidoms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37181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Turtui įsigyti</w:t>
            </w:r>
          </w:p>
        </w:tc>
      </w:tr>
      <w:tr w:rsidR="00B653B3" w:rsidRPr="00F443CA" w14:paraId="4DF299E1" w14:textId="77777777" w:rsidTr="00581BCD">
        <w:trPr>
          <w:trHeight w:val="859"/>
        </w:trPr>
        <w:tc>
          <w:tcPr>
            <w:tcW w:w="7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1CB21" w14:textId="77777777" w:rsidR="00B653B3" w:rsidRPr="00F443CA" w:rsidRDefault="00B653B3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AB7A2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283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E3AB6C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344BE5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034C2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604C287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 xml:space="preserve">Iš jų darbo </w:t>
            </w:r>
            <w:proofErr w:type="spellStart"/>
            <w:r w:rsidRPr="00F443CA">
              <w:rPr>
                <w:b w:val="0"/>
                <w:sz w:val="22"/>
                <w:lang w:eastAsia="lt-LT"/>
              </w:rPr>
              <w:t>užmo-kesčiui</w:t>
            </w:r>
            <w:proofErr w:type="spellEnd"/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A7A85C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</w:tr>
      <w:tr w:rsidR="00581BCD" w:rsidRPr="00581BCD" w14:paraId="0FAFC31E" w14:textId="77777777" w:rsidTr="00581BCD">
        <w:tblPrEx>
          <w:tblLook w:val="04A0" w:firstRow="1" w:lastRow="0" w:firstColumn="1" w:lastColumn="0" w:noHBand="0" w:noVBand="1"/>
        </w:tblPrEx>
        <w:trPr>
          <w:trHeight w:val="58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061903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FA84D8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Ignalinos Česlovo Kudabos progimnazija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C73CF1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79C7A9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1364,2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ED7DA0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1364,2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95E28" w14:textId="77777777" w:rsidR="00581BCD" w:rsidRPr="00581BCD" w:rsidRDefault="00885933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1151,3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E0842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885933" w:rsidRPr="00581BCD" w14:paraId="2E5C238E" w14:textId="77777777" w:rsidTr="00885933">
        <w:tblPrEx>
          <w:tblLook w:val="04A0" w:firstRow="1" w:lastRow="0" w:firstColumn="1" w:lastColumn="0" w:noHBand="0" w:noVBand="1"/>
        </w:tblPrEx>
        <w:trPr>
          <w:trHeight w:val="61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DD022E" w14:textId="77777777" w:rsidR="00885933" w:rsidRPr="00581BCD" w:rsidRDefault="00885933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2.1.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A985F7" w14:textId="77777777" w:rsidR="00885933" w:rsidRDefault="00885933">
            <w:r w:rsidRPr="00E25788">
              <w:rPr>
                <w:b w:val="0"/>
                <w:sz w:val="22"/>
                <w:lang w:eastAsia="lt-LT"/>
              </w:rPr>
              <w:t>Ignalinos Česlovo Kudabos progimnazija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513BF" w14:textId="77777777" w:rsidR="00885933" w:rsidRPr="00CD36C3" w:rsidRDefault="00885933" w:rsidP="00BF7D5F">
            <w:pPr>
              <w:spacing w:after="0"/>
              <w:rPr>
                <w:b w:val="0"/>
                <w:sz w:val="22"/>
                <w:lang w:eastAsia="lt-LT"/>
              </w:rPr>
            </w:pPr>
            <w:r w:rsidRPr="00CD36C3">
              <w:rPr>
                <w:b w:val="0"/>
                <w:sz w:val="22"/>
                <w:lang w:eastAsia="lt-LT"/>
              </w:rPr>
              <w:t>Lėšos savarankiškoms savivaldybės funkcijoms atlikti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35702" w14:textId="77777777" w:rsidR="00885933" w:rsidRPr="00885933" w:rsidRDefault="00885933" w:rsidP="00885933">
            <w:pPr>
              <w:jc w:val="center"/>
              <w:rPr>
                <w:b w:val="0"/>
              </w:rPr>
            </w:pPr>
            <w:r w:rsidRPr="00885933">
              <w:rPr>
                <w:b w:val="0"/>
              </w:rPr>
              <w:t>517,0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DD2A6" w14:textId="77777777" w:rsidR="00885933" w:rsidRPr="00885933" w:rsidRDefault="00885933" w:rsidP="00885933">
            <w:pPr>
              <w:jc w:val="center"/>
              <w:rPr>
                <w:b w:val="0"/>
              </w:rPr>
            </w:pPr>
            <w:r w:rsidRPr="00885933">
              <w:rPr>
                <w:b w:val="0"/>
              </w:rPr>
              <w:t>517,0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70BF0" w14:textId="77777777" w:rsidR="00885933" w:rsidRPr="00885933" w:rsidRDefault="00885933" w:rsidP="00885933">
            <w:pPr>
              <w:jc w:val="center"/>
              <w:rPr>
                <w:b w:val="0"/>
              </w:rPr>
            </w:pPr>
            <w:r>
              <w:rPr>
                <w:b w:val="0"/>
              </w:rPr>
              <w:t>373,6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1C3AA" w14:textId="77777777" w:rsidR="00885933" w:rsidRPr="00885933" w:rsidRDefault="00885933" w:rsidP="00885933">
            <w:pPr>
              <w:jc w:val="center"/>
              <w:rPr>
                <w:b w:val="0"/>
              </w:rPr>
            </w:pPr>
            <w:r w:rsidRPr="00885933">
              <w:rPr>
                <w:b w:val="0"/>
              </w:rPr>
              <w:t>0,0</w:t>
            </w:r>
          </w:p>
        </w:tc>
      </w:tr>
      <w:tr w:rsidR="00885933" w:rsidRPr="00581BCD" w14:paraId="3E0745CD" w14:textId="77777777" w:rsidTr="00885933">
        <w:tblPrEx>
          <w:tblLook w:val="04A0" w:firstRow="1" w:lastRow="0" w:firstColumn="1" w:lastColumn="0" w:noHBand="0" w:noVBand="1"/>
        </w:tblPrEx>
        <w:trPr>
          <w:trHeight w:val="61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CCCD6A" w14:textId="77777777" w:rsidR="00885933" w:rsidRPr="00581BCD" w:rsidRDefault="00885933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2.2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11249" w14:textId="77777777" w:rsidR="00885933" w:rsidRDefault="00885933">
            <w:r w:rsidRPr="00E25788">
              <w:rPr>
                <w:b w:val="0"/>
                <w:sz w:val="22"/>
                <w:lang w:eastAsia="lt-LT"/>
              </w:rPr>
              <w:t>Ignalinos Česlovo Kudabos progimnazija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72587" w14:textId="77777777" w:rsidR="00885933" w:rsidRPr="00CD36C3" w:rsidRDefault="00885933" w:rsidP="00BF7D5F">
            <w:pPr>
              <w:spacing w:after="0"/>
              <w:rPr>
                <w:b w:val="0"/>
                <w:sz w:val="22"/>
                <w:lang w:eastAsia="lt-LT"/>
              </w:rPr>
            </w:pPr>
            <w:r w:rsidRPr="00CD36C3">
              <w:rPr>
                <w:b w:val="0"/>
                <w:sz w:val="22"/>
                <w:lang w:eastAsia="lt-LT"/>
              </w:rPr>
              <w:t>Speciali tikslinė dotacija ugdymo reikmėms finansuoti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78FED" w14:textId="77777777" w:rsidR="00885933" w:rsidRPr="00885933" w:rsidRDefault="00885933" w:rsidP="00885933">
            <w:pPr>
              <w:jc w:val="center"/>
              <w:rPr>
                <w:b w:val="0"/>
              </w:rPr>
            </w:pPr>
            <w:r w:rsidRPr="00885933">
              <w:rPr>
                <w:b w:val="0"/>
              </w:rPr>
              <w:t>812,7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92F72" w14:textId="77777777" w:rsidR="00885933" w:rsidRPr="00885933" w:rsidRDefault="00885933" w:rsidP="00885933">
            <w:pPr>
              <w:jc w:val="center"/>
              <w:rPr>
                <w:b w:val="0"/>
              </w:rPr>
            </w:pPr>
            <w:r w:rsidRPr="00885933">
              <w:rPr>
                <w:b w:val="0"/>
              </w:rPr>
              <w:t>812,7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F2AA" w14:textId="77777777" w:rsidR="00885933" w:rsidRPr="00885933" w:rsidRDefault="00885933" w:rsidP="00885933">
            <w:pPr>
              <w:jc w:val="center"/>
              <w:rPr>
                <w:b w:val="0"/>
              </w:rPr>
            </w:pPr>
            <w:r>
              <w:rPr>
                <w:b w:val="0"/>
              </w:rPr>
              <w:t>777,7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3642F" w14:textId="77777777" w:rsidR="00885933" w:rsidRPr="00885933" w:rsidRDefault="00885933" w:rsidP="00885933">
            <w:pPr>
              <w:jc w:val="center"/>
              <w:rPr>
                <w:b w:val="0"/>
              </w:rPr>
            </w:pPr>
            <w:r w:rsidRPr="00885933">
              <w:rPr>
                <w:b w:val="0"/>
              </w:rPr>
              <w:t>0,0</w:t>
            </w:r>
          </w:p>
        </w:tc>
      </w:tr>
      <w:tr w:rsidR="00581BCD" w:rsidRPr="00581BCD" w14:paraId="065F64D2" w14:textId="77777777" w:rsidTr="00581BCD">
        <w:tblPrEx>
          <w:tblLook w:val="04A0" w:firstRow="1" w:lastRow="0" w:firstColumn="1" w:lastColumn="0" w:noHBand="0" w:noVBand="1"/>
        </w:tblPrEx>
        <w:trPr>
          <w:trHeight w:val="61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0DA470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2.4.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A23CA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Ignalinos Česlovo Kudabos progimnazija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C0B0C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 xml:space="preserve">Kita speciali tikslinė dotacija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09F35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8718B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14,5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8D1AA" w14:textId="77777777" w:rsidR="00581BCD" w:rsidRPr="00581BCD" w:rsidRDefault="00885933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03D61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81BCD" w:rsidRPr="00581BCD" w14:paraId="4F205EF1" w14:textId="77777777" w:rsidTr="00581BCD">
        <w:tblPrEx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AB70B5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F8DDF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Ignalinos r. Didžiasalio „Ryto“ gimnazija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26DBE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8E1AD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1380,5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F6608D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1379,5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E2A544" w14:textId="060D5328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1207,</w:t>
            </w:r>
            <w:r w:rsidR="009E28DA">
              <w:rPr>
                <w:b w:val="0"/>
                <w:sz w:val="22"/>
                <w:lang w:eastAsia="lt-LT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EAE356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1,0</w:t>
            </w:r>
          </w:p>
        </w:tc>
      </w:tr>
      <w:tr w:rsidR="00581BCD" w:rsidRPr="00581BCD" w14:paraId="3E2B5EEA" w14:textId="77777777" w:rsidTr="00581BCD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E71167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3.4.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936BB1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Ignalinos r. Didžiasalio „Ryto“ gimnazija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745E2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 xml:space="preserve">Kita speciali tikslinė dotacija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0CE1D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FEE4C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5C98E" w14:textId="77777777" w:rsidR="00581BCD" w:rsidRPr="00581BCD" w:rsidRDefault="00A44642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20E4C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81BCD" w:rsidRPr="00581BCD" w14:paraId="15395E90" w14:textId="77777777" w:rsidTr="00581BCD">
        <w:tblPrEx>
          <w:tblLook w:val="04A0" w:firstRow="1" w:lastRow="0" w:firstColumn="1" w:lastColumn="0" w:noHBand="0" w:noVBand="1"/>
        </w:tblPrEx>
        <w:trPr>
          <w:trHeight w:val="54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E500AA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4.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74271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Ignalinos r. Vidiškių   gimnazija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A9CA3E0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76C0B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792,0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8A727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792,0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1761D" w14:textId="0C27E1C0" w:rsidR="00581BCD" w:rsidRPr="00581BCD" w:rsidRDefault="009E28DA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688,5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CDC39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81BCD" w:rsidRPr="00581BCD" w14:paraId="21E85F71" w14:textId="77777777" w:rsidTr="0068175D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ED7235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4.4.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3486D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Ignalinos r. Vidiškių   gimnazija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3E4A07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 xml:space="preserve">Kita speciali tikslinė dotacija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AAC82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8D963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7,6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85C7D" w14:textId="77777777" w:rsidR="00581BCD" w:rsidRPr="00581BCD" w:rsidRDefault="00A44642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12A16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81BCD" w:rsidRPr="00581BCD" w14:paraId="14384007" w14:textId="77777777" w:rsidTr="0068175D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AA23688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14.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3005B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Ignalinos rajono priešgaisrinė tarnyba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01940D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98D44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778,5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D3BAC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748,5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72AC0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679,4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FC57F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30,0</w:t>
            </w:r>
          </w:p>
        </w:tc>
      </w:tr>
      <w:tr w:rsidR="00581BCD" w:rsidRPr="00581BCD" w14:paraId="4EB59D20" w14:textId="77777777" w:rsidTr="0068175D">
        <w:tblPrEx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FD0A6F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14.2.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61F84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Ignalinos rajono priešgaisrinė tarnyba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73C09B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Dotacija valstybinėms (perduotoms savivaldybėms) funkcijoms atlikti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0AFE3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728,5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84612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728,5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4F9A2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659,4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96E35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81BCD" w:rsidRPr="00581BCD" w14:paraId="27BAE5C4" w14:textId="77777777" w:rsidTr="00581BCD">
        <w:tblPrEx>
          <w:tblLook w:val="04A0" w:firstRow="1" w:lastRow="0" w:firstColumn="1" w:lastColumn="0" w:noHBand="0" w:noVBand="1"/>
        </w:tblPrEx>
        <w:trPr>
          <w:trHeight w:val="69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9C578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16.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95534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Didžiasalio  vaikų globos ir socialinės paramos šeimai centras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65FBD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3CA2D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698,8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FE535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697,8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8F952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571,4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19B2C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1,0</w:t>
            </w:r>
          </w:p>
        </w:tc>
      </w:tr>
      <w:tr w:rsidR="00581BCD" w:rsidRPr="00581BCD" w14:paraId="7E719B73" w14:textId="77777777" w:rsidTr="00581BCD">
        <w:tblPrEx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0D5091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16.2.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8A5A4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Didžiasalio  vaikų globos ir socialinės paramos šeimai centras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74BB0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 xml:space="preserve">Kita speciali tikslinė dotacija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FF60E0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44538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22,8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05900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31ECD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81BCD" w:rsidRPr="00581BCD" w14:paraId="52038E05" w14:textId="77777777" w:rsidTr="0068175D">
        <w:tblPrEx>
          <w:tblLook w:val="04A0" w:firstRow="1" w:lastRow="0" w:firstColumn="1" w:lastColumn="0" w:noHBand="0" w:noVBand="1"/>
        </w:tblPrEx>
        <w:trPr>
          <w:trHeight w:val="39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658A14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17.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F127C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Dūkšto globos namai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924E421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0B1F6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352,1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7FA63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352,1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DA7DD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259,4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7DCBE4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81BCD" w:rsidRPr="00581BCD" w14:paraId="6DED6192" w14:textId="77777777" w:rsidTr="00581BCD">
        <w:tblPrEx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6C2564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17.2.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34EE2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Dūkšto globos namai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6211F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Dotacija valstybinėms (perduotoms savivaldybėms) funkcijoms atlikti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1871D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66,0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95041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66,0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8BCF4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52,7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5D9B2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81BCD" w:rsidRPr="00581BCD" w14:paraId="7824EE88" w14:textId="77777777" w:rsidTr="0068175D">
        <w:tblPrEx>
          <w:tblLook w:val="04A0" w:firstRow="1" w:lastRow="0" w:firstColumn="1" w:lastColumn="0" w:noHBand="0" w:noVBand="1"/>
        </w:tblPrEx>
        <w:trPr>
          <w:trHeight w:val="352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6C50B0F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17.4.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462362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Dūkšto globos namai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0D69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 xml:space="preserve">Kita speciali tikslinė dotacija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778CC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1E321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34B99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7E18E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81BCD" w:rsidRPr="00581BCD" w14:paraId="2704B783" w14:textId="77777777" w:rsidTr="003C0EC2">
        <w:tblPrEx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DFD19D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18.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957C5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Ignalinos rajono socialinių paslaugų centras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E28CAFB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FAB51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738,8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C1BBD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738,8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10F48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661,4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40D09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81BCD" w:rsidRPr="00581BCD" w14:paraId="75ECAA03" w14:textId="77777777" w:rsidTr="003C0EC2">
        <w:tblPrEx>
          <w:tblLook w:val="04A0" w:firstRow="1" w:lastRow="0" w:firstColumn="1" w:lastColumn="0" w:noHBand="0" w:noVBand="1"/>
        </w:tblPrEx>
        <w:trPr>
          <w:trHeight w:val="841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B00DAA1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18.2.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03B9C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Ignalinos rajono socialinių paslaugų centras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BC9E1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Dotacija valstybinėms (perduotoms savivaldybėms) funkcijoms atlikti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CA077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265,5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4EC5F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265,5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CA4CB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256,2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AE6FF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81BCD" w:rsidRPr="00581BCD" w14:paraId="43DD9C04" w14:textId="77777777" w:rsidTr="003C0EC2">
        <w:tblPrEx>
          <w:tblLook w:val="04A0" w:firstRow="1" w:lastRow="0" w:firstColumn="1" w:lastColumn="0" w:noHBand="0" w:noVBand="1"/>
        </w:tblPrEx>
        <w:trPr>
          <w:trHeight w:val="83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432C14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18.5.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EBFD4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Ignalinos rajono socialinių paslaugų centras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11E335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 xml:space="preserve">Kita speciali tikslinė dotacija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65521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11,3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C838C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11,3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F39F3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11,2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ED992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81BCD" w:rsidRPr="00581BCD" w14:paraId="07DA311A" w14:textId="77777777" w:rsidTr="003C0EC2">
        <w:tblPrEx>
          <w:tblLook w:val="04A0" w:firstRow="1" w:lastRow="0" w:firstColumn="1" w:lastColumn="0" w:noHBand="0" w:noVBand="1"/>
        </w:tblPrEx>
        <w:trPr>
          <w:trHeight w:val="83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B72789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19.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483B1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Ignalinos rajono savivaldybės administracija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8ECFDBB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EE65E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8004,8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89285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5296,1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C9C127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2657,9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03978F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2708,7</w:t>
            </w:r>
          </w:p>
        </w:tc>
      </w:tr>
      <w:tr w:rsidR="00581BCD" w:rsidRPr="00581BCD" w14:paraId="658F8548" w14:textId="77777777" w:rsidTr="003C0EC2">
        <w:tblPrEx>
          <w:tblLook w:val="04A0" w:firstRow="1" w:lastRow="0" w:firstColumn="1" w:lastColumn="0" w:noHBand="0" w:noVBand="1"/>
        </w:tblPrEx>
        <w:trPr>
          <w:trHeight w:val="832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89A785A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19.5.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080098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Ignalinos rajono savivaldybės administracija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B9047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 xml:space="preserve">Kita speciali tikslinė dotacija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AAAB16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1857,8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26D25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807,5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2027B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5DA97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1050,3</w:t>
            </w:r>
          </w:p>
        </w:tc>
      </w:tr>
      <w:tr w:rsidR="00581BCD" w:rsidRPr="00581BCD" w14:paraId="136AB6FE" w14:textId="77777777" w:rsidTr="00511AAC">
        <w:tblPrEx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F8FE5C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32.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2FC24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 xml:space="preserve">Ignalinos rajono savivaldybės administracijos Socialinės paramos ir kaimo reikalų skyrius 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CFE06B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165ED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2242,5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01515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2242,5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059440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56259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81BCD" w:rsidRPr="00581BCD" w14:paraId="479580C2" w14:textId="77777777" w:rsidTr="00511AAC">
        <w:tblPrEx>
          <w:tblLook w:val="04A0" w:firstRow="1" w:lastRow="0" w:firstColumn="1" w:lastColumn="0" w:noHBand="0" w:noVBand="1"/>
        </w:tblPrEx>
        <w:trPr>
          <w:trHeight w:val="900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FFAECC3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32.2.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9E169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 xml:space="preserve">Ignalinos rajono savivaldybės administracijos Socialinės paramos ir kaimo reikalų skyrius 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95AA1" w14:textId="77777777" w:rsidR="00581BCD" w:rsidRPr="00581BCD" w:rsidRDefault="00581BCD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Dotacija valstybinėms (perduotoms savivaldybėms) funkcijoms atlikti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69207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478,5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CF194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478,5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CAF34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A4211" w14:textId="77777777" w:rsidR="00581BCD" w:rsidRPr="00581BCD" w:rsidRDefault="00581BCD" w:rsidP="00581BCD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0,0</w:t>
            </w:r>
          </w:p>
        </w:tc>
      </w:tr>
      <w:tr w:rsidR="0036378F" w:rsidRPr="00581BCD" w14:paraId="6FF7CC97" w14:textId="77777777" w:rsidTr="003C0EC2">
        <w:tblPrEx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79729C" w14:textId="77777777" w:rsidR="0036378F" w:rsidRPr="00581BCD" w:rsidRDefault="0036378F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72EA63C" w14:textId="77777777" w:rsidR="0036378F" w:rsidRPr="0036378F" w:rsidRDefault="0036378F" w:rsidP="00581BCD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36378F">
              <w:rPr>
                <w:sz w:val="22"/>
              </w:rPr>
              <w:t>Iš viso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AC2449" w14:textId="77777777" w:rsidR="0036378F" w:rsidRPr="0036378F" w:rsidRDefault="0036378F" w:rsidP="00015F47">
            <w:pPr>
              <w:rPr>
                <w:sz w:val="22"/>
              </w:rPr>
            </w:pPr>
            <w:r w:rsidRPr="0036378F">
              <w:rPr>
                <w:sz w:val="22"/>
              </w:rPr>
              <w:t>Lėšos savarankiškoms savivaldybės funkcijoms atlikti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8F237" w14:textId="77777777" w:rsidR="0036378F" w:rsidRPr="0036378F" w:rsidRDefault="0036378F" w:rsidP="003C0EC2">
            <w:pPr>
              <w:jc w:val="center"/>
              <w:rPr>
                <w:sz w:val="22"/>
              </w:rPr>
            </w:pPr>
            <w:r w:rsidRPr="0036378F">
              <w:rPr>
                <w:sz w:val="22"/>
              </w:rPr>
              <w:t>12706,1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0FED3" w14:textId="77777777" w:rsidR="0036378F" w:rsidRPr="0036378F" w:rsidRDefault="0036378F" w:rsidP="003C0EC2">
            <w:pPr>
              <w:jc w:val="center"/>
              <w:rPr>
                <w:sz w:val="22"/>
              </w:rPr>
            </w:pPr>
            <w:r w:rsidRPr="0036378F">
              <w:rPr>
                <w:sz w:val="22"/>
              </w:rPr>
              <w:t>12150,8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CAC23" w14:textId="77777777" w:rsidR="0036378F" w:rsidRPr="00AD3C6E" w:rsidRDefault="0036378F" w:rsidP="003C0EC2">
            <w:pPr>
              <w:jc w:val="center"/>
              <w:rPr>
                <w:sz w:val="22"/>
              </w:rPr>
            </w:pPr>
            <w:r w:rsidRPr="00AD3C6E">
              <w:rPr>
                <w:sz w:val="22"/>
              </w:rPr>
              <w:t>7041,8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47922" w14:textId="77777777" w:rsidR="0036378F" w:rsidRPr="0036378F" w:rsidRDefault="0036378F" w:rsidP="003C0EC2">
            <w:pPr>
              <w:jc w:val="center"/>
              <w:rPr>
                <w:sz w:val="22"/>
              </w:rPr>
            </w:pPr>
            <w:r w:rsidRPr="0036378F">
              <w:rPr>
                <w:sz w:val="22"/>
              </w:rPr>
              <w:t>555,3</w:t>
            </w:r>
          </w:p>
        </w:tc>
      </w:tr>
      <w:tr w:rsidR="0036378F" w:rsidRPr="00581BCD" w14:paraId="089BE85F" w14:textId="77777777" w:rsidTr="003C0EC2">
        <w:tblPrEx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70A263" w14:textId="77777777" w:rsidR="0036378F" w:rsidRPr="00581BCD" w:rsidRDefault="0036378F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C12683C" w14:textId="77777777" w:rsidR="0036378F" w:rsidRPr="0036378F" w:rsidRDefault="0036378F" w:rsidP="00411990">
            <w:pPr>
              <w:rPr>
                <w:b w:val="0"/>
                <w:sz w:val="22"/>
              </w:rPr>
            </w:pPr>
            <w:r w:rsidRPr="0036378F">
              <w:rPr>
                <w:b w:val="0"/>
                <w:sz w:val="22"/>
              </w:rPr>
              <w:t>Iš  jų asignavimai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5AF71" w14:textId="77777777" w:rsidR="0036378F" w:rsidRPr="0036378F" w:rsidRDefault="0036378F" w:rsidP="00015F47">
            <w:pPr>
              <w:rPr>
                <w:b w:val="0"/>
                <w:sz w:val="22"/>
              </w:rPr>
            </w:pPr>
            <w:r w:rsidRPr="0036378F">
              <w:rPr>
                <w:b w:val="0"/>
                <w:sz w:val="22"/>
              </w:rPr>
              <w:t>Lėšos savarankiškoms savivaldybės funkcijoms atlikti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98869A" w14:textId="77777777" w:rsidR="0036378F" w:rsidRPr="0036378F" w:rsidRDefault="0036378F" w:rsidP="003C0EC2">
            <w:pPr>
              <w:jc w:val="center"/>
              <w:rPr>
                <w:b w:val="0"/>
                <w:sz w:val="22"/>
              </w:rPr>
            </w:pPr>
            <w:r w:rsidRPr="0036378F">
              <w:rPr>
                <w:b w:val="0"/>
                <w:sz w:val="22"/>
              </w:rPr>
              <w:t>12706,1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081DC" w14:textId="77777777" w:rsidR="0036378F" w:rsidRPr="0036378F" w:rsidRDefault="0036378F" w:rsidP="003C0EC2">
            <w:pPr>
              <w:jc w:val="center"/>
              <w:rPr>
                <w:b w:val="0"/>
                <w:sz w:val="22"/>
              </w:rPr>
            </w:pPr>
            <w:r w:rsidRPr="0036378F">
              <w:rPr>
                <w:b w:val="0"/>
                <w:sz w:val="22"/>
              </w:rPr>
              <w:t>12150,8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32AC71" w14:textId="77777777" w:rsidR="0036378F" w:rsidRPr="00AD3C6E" w:rsidRDefault="0036378F" w:rsidP="003C0EC2">
            <w:pPr>
              <w:jc w:val="center"/>
              <w:rPr>
                <w:b w:val="0"/>
                <w:sz w:val="22"/>
              </w:rPr>
            </w:pPr>
            <w:r w:rsidRPr="00AD3C6E">
              <w:rPr>
                <w:b w:val="0"/>
                <w:sz w:val="22"/>
              </w:rPr>
              <w:t>7041,8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E2486" w14:textId="77777777" w:rsidR="0036378F" w:rsidRPr="0036378F" w:rsidRDefault="0036378F" w:rsidP="003C0EC2">
            <w:pPr>
              <w:jc w:val="center"/>
              <w:rPr>
                <w:b w:val="0"/>
                <w:sz w:val="22"/>
              </w:rPr>
            </w:pPr>
            <w:r w:rsidRPr="0036378F">
              <w:rPr>
                <w:b w:val="0"/>
                <w:sz w:val="22"/>
              </w:rPr>
              <w:t>555,3</w:t>
            </w:r>
          </w:p>
        </w:tc>
      </w:tr>
      <w:tr w:rsidR="0036378F" w:rsidRPr="00581BCD" w14:paraId="72C29D56" w14:textId="77777777" w:rsidTr="00581BCD">
        <w:tblPrEx>
          <w:tblLook w:val="04A0" w:firstRow="1" w:lastRow="0" w:firstColumn="1" w:lastColumn="0" w:noHBand="0" w:noVBand="1"/>
        </w:tblPrEx>
        <w:trPr>
          <w:trHeight w:val="61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815FA" w14:textId="77777777" w:rsidR="0036378F" w:rsidRPr="00581BCD" w:rsidRDefault="0036378F" w:rsidP="00581BCD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9FF27C" w14:textId="77777777" w:rsidR="0036378F" w:rsidRPr="00581BCD" w:rsidRDefault="0036378F" w:rsidP="00581BCD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Iš viso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2650A4" w14:textId="77777777" w:rsidR="0036378F" w:rsidRPr="00581BCD" w:rsidRDefault="0036378F" w:rsidP="00581BCD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Dotacija valstybinėms (perduotoms savivaldybėms) funkcijoms atlikti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09C5C" w14:textId="77777777" w:rsidR="0036378F" w:rsidRPr="00581BCD" w:rsidRDefault="0036378F" w:rsidP="00581BCD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2324,1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B6E22" w14:textId="77777777" w:rsidR="0036378F" w:rsidRPr="00581BCD" w:rsidRDefault="0036378F" w:rsidP="00581BCD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2324,1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CD9CD" w14:textId="77777777" w:rsidR="0036378F" w:rsidRPr="00AD3C6E" w:rsidRDefault="0036378F" w:rsidP="00581BCD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AD3C6E">
              <w:rPr>
                <w:bCs/>
                <w:sz w:val="22"/>
                <w:lang w:eastAsia="lt-LT"/>
              </w:rPr>
              <w:t>1384,1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C8A4E" w14:textId="77777777" w:rsidR="0036378F" w:rsidRPr="00581BCD" w:rsidRDefault="0036378F" w:rsidP="00581BCD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0,0</w:t>
            </w:r>
          </w:p>
        </w:tc>
      </w:tr>
      <w:tr w:rsidR="009E28DA" w:rsidRPr="00581BCD" w14:paraId="767F57EA" w14:textId="77777777" w:rsidTr="003C0EC2">
        <w:tblPrEx>
          <w:tblLook w:val="04A0" w:firstRow="1" w:lastRow="0" w:firstColumn="1" w:lastColumn="0" w:noHBand="0" w:noVBand="1"/>
        </w:tblPrEx>
        <w:trPr>
          <w:trHeight w:val="878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5B0FD4" w14:textId="77777777" w:rsidR="009E28DA" w:rsidRPr="00581BCD" w:rsidRDefault="009E28DA" w:rsidP="009E28DA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7B06B0" w14:textId="3B5DE188" w:rsidR="009E28DA" w:rsidRPr="00581BCD" w:rsidRDefault="009E28DA" w:rsidP="009E28DA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36378F">
              <w:rPr>
                <w:sz w:val="22"/>
              </w:rPr>
              <w:t>Iš viso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C8380" w14:textId="1BA1F2DA" w:rsidR="009E28DA" w:rsidRPr="00581BCD" w:rsidRDefault="009E28DA" w:rsidP="009E28DA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36378F">
              <w:rPr>
                <w:sz w:val="22"/>
              </w:rPr>
              <w:t>Speciali tikslinė dotacija ugdymo reikmėms finansuoti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0D9F1E" w14:textId="2EEE63DF" w:rsidR="009E28DA" w:rsidRPr="00581BCD" w:rsidRDefault="009E28DA" w:rsidP="003C0EC2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36378F">
              <w:rPr>
                <w:sz w:val="22"/>
              </w:rPr>
              <w:t>3267,5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DFEAA" w14:textId="0A7A3137" w:rsidR="009E28DA" w:rsidRPr="00581BCD" w:rsidRDefault="009E28DA" w:rsidP="003C0EC2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36378F">
              <w:rPr>
                <w:sz w:val="22"/>
              </w:rPr>
              <w:t>3267,5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FA583" w14:textId="0CBEBE3C" w:rsidR="009E28DA" w:rsidRPr="00AD3C6E" w:rsidRDefault="009E28DA" w:rsidP="003C0EC2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AD3C6E">
              <w:rPr>
                <w:sz w:val="22"/>
              </w:rPr>
              <w:t>3149,6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D76B1" w14:textId="0C94C091" w:rsidR="009E28DA" w:rsidRPr="00581BCD" w:rsidRDefault="009E28DA" w:rsidP="003C0EC2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36378F">
              <w:rPr>
                <w:sz w:val="22"/>
              </w:rPr>
              <w:t>0,0</w:t>
            </w:r>
          </w:p>
        </w:tc>
      </w:tr>
      <w:tr w:rsidR="009E28DA" w:rsidRPr="00581BCD" w14:paraId="528A48C1" w14:textId="77777777" w:rsidTr="003C0EC2">
        <w:tblPrEx>
          <w:tblLook w:val="04A0" w:firstRow="1" w:lastRow="0" w:firstColumn="1" w:lastColumn="0" w:noHBand="0" w:noVBand="1"/>
        </w:tblPrEx>
        <w:trPr>
          <w:trHeight w:val="818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AE5A1" w14:textId="77777777" w:rsidR="009E28DA" w:rsidRPr="00581BCD" w:rsidRDefault="009E28DA" w:rsidP="009E28DA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E80EDB" w14:textId="77777777" w:rsidR="009E28DA" w:rsidRPr="00581BCD" w:rsidRDefault="009E28DA" w:rsidP="009E28DA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Iš viso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EB855" w14:textId="77777777" w:rsidR="009E28DA" w:rsidRPr="00581BCD" w:rsidRDefault="009E28DA" w:rsidP="009E28DA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 xml:space="preserve">Kita speciali tikslinė dotacija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426760" w14:textId="77777777" w:rsidR="009E28DA" w:rsidRPr="00581BCD" w:rsidRDefault="009E28DA" w:rsidP="009E28DA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2000,1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84A731" w14:textId="77777777" w:rsidR="009E28DA" w:rsidRPr="00581BCD" w:rsidRDefault="009E28DA" w:rsidP="009E28DA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949,8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ECA0F" w14:textId="77777777" w:rsidR="009E28DA" w:rsidRPr="00581BCD" w:rsidRDefault="009E28DA" w:rsidP="009E28DA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>
              <w:rPr>
                <w:bCs/>
                <w:sz w:val="22"/>
                <w:lang w:eastAsia="lt-LT"/>
              </w:rPr>
              <w:t>67,4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6A7153" w14:textId="77777777" w:rsidR="009E28DA" w:rsidRPr="00581BCD" w:rsidRDefault="009E28DA" w:rsidP="009E28DA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1050,3</w:t>
            </w:r>
          </w:p>
        </w:tc>
      </w:tr>
      <w:tr w:rsidR="009E28DA" w:rsidRPr="00581BCD" w14:paraId="7BCD3C93" w14:textId="77777777" w:rsidTr="003C0EC2">
        <w:tblPrEx>
          <w:tblLook w:val="04A0" w:firstRow="1" w:lastRow="0" w:firstColumn="1" w:lastColumn="0" w:noHBand="0" w:noVBand="1"/>
        </w:tblPrEx>
        <w:trPr>
          <w:trHeight w:val="671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5F885" w14:textId="77777777" w:rsidR="009E28DA" w:rsidRPr="00581BCD" w:rsidRDefault="009E28DA" w:rsidP="009E28DA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EBC914" w14:textId="77777777" w:rsidR="009E28DA" w:rsidRPr="0068175D" w:rsidRDefault="009E28DA" w:rsidP="009E28DA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68175D">
              <w:rPr>
                <w:b w:val="0"/>
                <w:sz w:val="22"/>
                <w:lang w:eastAsia="lt-LT"/>
              </w:rPr>
              <w:t>Iš jų asignavimai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DD809" w14:textId="77777777" w:rsidR="009E28DA" w:rsidRPr="0068175D" w:rsidRDefault="009E28DA" w:rsidP="009E28DA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68175D">
              <w:rPr>
                <w:b w:val="0"/>
                <w:sz w:val="22"/>
                <w:lang w:eastAsia="lt-LT"/>
              </w:rPr>
              <w:t xml:space="preserve">Kita speciali tikslinė dotacija 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5ADF4" w14:textId="77777777" w:rsidR="009E28DA" w:rsidRPr="0068175D" w:rsidRDefault="009E28DA" w:rsidP="009E28DA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68175D">
              <w:rPr>
                <w:b w:val="0"/>
                <w:sz w:val="22"/>
                <w:lang w:eastAsia="lt-LT"/>
              </w:rPr>
              <w:t>1700,1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F5DEE" w14:textId="77777777" w:rsidR="009E28DA" w:rsidRPr="0068175D" w:rsidRDefault="009E28DA" w:rsidP="009E28DA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68175D">
              <w:rPr>
                <w:b w:val="0"/>
                <w:sz w:val="22"/>
                <w:lang w:eastAsia="lt-LT"/>
              </w:rPr>
              <w:t>949,8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349B4" w14:textId="77777777" w:rsidR="009E28DA" w:rsidRPr="0068175D" w:rsidRDefault="009E28DA" w:rsidP="009E28DA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67,4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7F5ADA" w14:textId="77777777" w:rsidR="009E28DA" w:rsidRPr="0068175D" w:rsidRDefault="009E28DA" w:rsidP="009E28DA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68175D">
              <w:rPr>
                <w:b w:val="0"/>
                <w:sz w:val="22"/>
                <w:lang w:eastAsia="lt-LT"/>
              </w:rPr>
              <w:t>750,3</w:t>
            </w:r>
          </w:p>
        </w:tc>
      </w:tr>
      <w:tr w:rsidR="009E28DA" w:rsidRPr="00581BCD" w14:paraId="34856620" w14:textId="77777777" w:rsidTr="003C0EC2">
        <w:tblPrEx>
          <w:tblLook w:val="04A0" w:firstRow="1" w:lastRow="0" w:firstColumn="1" w:lastColumn="0" w:noHBand="0" w:noVBand="1"/>
        </w:tblPrEx>
        <w:trPr>
          <w:trHeight w:val="727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99DC60" w14:textId="77777777" w:rsidR="009E28DA" w:rsidRPr="00581BCD" w:rsidRDefault="009E28DA" w:rsidP="009E28DA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A803DA" w14:textId="77777777" w:rsidR="009E28DA" w:rsidRPr="00581BCD" w:rsidRDefault="009E28DA" w:rsidP="009E28DA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Iš viso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A885C8" w14:textId="77777777" w:rsidR="009E28DA" w:rsidRPr="00581BCD" w:rsidRDefault="009E28DA" w:rsidP="009E28DA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211D59" w14:textId="77777777" w:rsidR="009E28DA" w:rsidRPr="00581BCD" w:rsidRDefault="009E28DA" w:rsidP="009E28DA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22164,6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FDB6A" w14:textId="77777777" w:rsidR="009E28DA" w:rsidRPr="00581BCD" w:rsidRDefault="009E28DA" w:rsidP="009E28DA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19413,6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41438E" w14:textId="77777777" w:rsidR="009E28DA" w:rsidRPr="00581BCD" w:rsidRDefault="009E28DA" w:rsidP="009E28DA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>
              <w:rPr>
                <w:bCs/>
                <w:sz w:val="22"/>
                <w:lang w:eastAsia="lt-LT"/>
              </w:rPr>
              <w:t>11921,7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C97473" w14:textId="77777777" w:rsidR="009E28DA" w:rsidRPr="00581BCD" w:rsidRDefault="009E28DA" w:rsidP="009E28DA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81BCD">
              <w:rPr>
                <w:bCs/>
                <w:sz w:val="22"/>
                <w:lang w:eastAsia="lt-LT"/>
              </w:rPr>
              <w:t>2751,0</w:t>
            </w:r>
          </w:p>
        </w:tc>
      </w:tr>
      <w:tr w:rsidR="009E28DA" w:rsidRPr="00581BCD" w14:paraId="6194D207" w14:textId="77777777" w:rsidTr="003C0EC2">
        <w:tblPrEx>
          <w:tblLook w:val="04A0" w:firstRow="1" w:lastRow="0" w:firstColumn="1" w:lastColumn="0" w:noHBand="0" w:noVBand="1"/>
        </w:tblPrEx>
        <w:trPr>
          <w:trHeight w:val="69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BA752" w14:textId="77777777" w:rsidR="009E28DA" w:rsidRPr="00581BCD" w:rsidRDefault="009E28DA" w:rsidP="009E28DA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3F02DA" w14:textId="77777777" w:rsidR="009E28DA" w:rsidRPr="00581BCD" w:rsidRDefault="009E28DA" w:rsidP="009E28DA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Iš jų asignavimai</w:t>
            </w: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D4E05" w14:textId="77777777" w:rsidR="009E28DA" w:rsidRPr="00581BCD" w:rsidRDefault="009E28DA" w:rsidP="009E28DA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6F413" w14:textId="77777777" w:rsidR="009E28DA" w:rsidRPr="00581BCD" w:rsidRDefault="009E28DA" w:rsidP="009E28DA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21763,5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E6A3A" w14:textId="77777777" w:rsidR="009E28DA" w:rsidRPr="00581BCD" w:rsidRDefault="009E28DA" w:rsidP="009E28DA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19413,6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DE712" w14:textId="77777777" w:rsidR="009E28DA" w:rsidRPr="00581BCD" w:rsidRDefault="009E28DA" w:rsidP="009E28DA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1</w:t>
            </w:r>
            <w:r>
              <w:rPr>
                <w:b w:val="0"/>
                <w:sz w:val="22"/>
                <w:lang w:eastAsia="lt-LT"/>
              </w:rPr>
              <w:t>1921,7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679A0" w14:textId="77777777" w:rsidR="009E28DA" w:rsidRPr="00581BCD" w:rsidRDefault="009E28DA" w:rsidP="009E28DA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81BCD">
              <w:rPr>
                <w:b w:val="0"/>
                <w:sz w:val="22"/>
                <w:lang w:eastAsia="lt-LT"/>
              </w:rPr>
              <w:t>2349,9</w:t>
            </w:r>
          </w:p>
        </w:tc>
      </w:tr>
    </w:tbl>
    <w:p w14:paraId="3FF51AB6" w14:textId="77777777" w:rsidR="00AD3C6E" w:rsidRDefault="00AD3C6E">
      <w:pPr>
        <w:tabs>
          <w:tab w:val="left" w:pos="1134"/>
        </w:tabs>
        <w:spacing w:after="0"/>
        <w:ind w:left="34" w:firstLine="1100"/>
        <w:jc w:val="both"/>
        <w:textAlignment w:val="baseline"/>
        <w:rPr>
          <w:b w:val="0"/>
          <w:szCs w:val="24"/>
          <w:lang w:eastAsia="lt-LT"/>
        </w:rPr>
      </w:pPr>
    </w:p>
    <w:p w14:paraId="254A4DC1" w14:textId="2C848121" w:rsidR="00B653B3" w:rsidRDefault="005F4D1C">
      <w:pPr>
        <w:tabs>
          <w:tab w:val="left" w:pos="1134"/>
        </w:tabs>
        <w:spacing w:after="0"/>
        <w:ind w:left="34" w:firstLine="1100"/>
        <w:jc w:val="both"/>
        <w:textAlignment w:val="baseline"/>
        <w:rPr>
          <w:b w:val="0"/>
          <w:szCs w:val="24"/>
          <w:lang w:eastAsia="lt-LT"/>
        </w:rPr>
      </w:pPr>
      <w:r w:rsidRPr="00F443CA">
        <w:rPr>
          <w:b w:val="0"/>
          <w:szCs w:val="24"/>
          <w:lang w:eastAsia="lt-LT"/>
        </w:rPr>
        <w:t>2.4. Pakeisti sprendimo 3 priedą „Ignalinos rajono savivaldybės 2021 metų biudžeto lėšos, skirtos asignavimų valdytojų įstaigoms, pagal programas“ ir pakeistas priedo eilutes išdėstyti taip:</w:t>
      </w:r>
    </w:p>
    <w:p w14:paraId="725AAC0C" w14:textId="77777777" w:rsidR="003C0EC2" w:rsidRPr="00F443CA" w:rsidRDefault="003C0EC2">
      <w:pPr>
        <w:tabs>
          <w:tab w:val="left" w:pos="1134"/>
        </w:tabs>
        <w:spacing w:after="0"/>
        <w:ind w:left="34" w:firstLine="1100"/>
        <w:jc w:val="both"/>
        <w:textAlignment w:val="baseline"/>
        <w:rPr>
          <w:b w:val="0"/>
          <w:szCs w:val="24"/>
          <w:lang w:eastAsia="lt-LT"/>
        </w:rPr>
      </w:pPr>
    </w:p>
    <w:p w14:paraId="2E95BE94" w14:textId="77777777" w:rsidR="00B653B3" w:rsidRPr="00F443CA" w:rsidRDefault="00B653B3">
      <w:pPr>
        <w:tabs>
          <w:tab w:val="left" w:pos="1134"/>
        </w:tabs>
        <w:spacing w:after="0"/>
        <w:ind w:left="34" w:firstLine="1100"/>
        <w:jc w:val="both"/>
        <w:textAlignment w:val="baseline"/>
        <w:rPr>
          <w:b w:val="0"/>
          <w:szCs w:val="24"/>
          <w:lang w:eastAsia="lt-LT"/>
        </w:rPr>
      </w:pPr>
    </w:p>
    <w:p w14:paraId="41BD08F6" w14:textId="77777777" w:rsidR="00B653B3" w:rsidRPr="00F443CA" w:rsidRDefault="005F4D1C">
      <w:pPr>
        <w:tabs>
          <w:tab w:val="left" w:pos="1560"/>
        </w:tabs>
        <w:spacing w:after="0"/>
        <w:ind w:left="34"/>
        <w:jc w:val="both"/>
        <w:textAlignment w:val="baseline"/>
        <w:rPr>
          <w:b w:val="0"/>
          <w:szCs w:val="24"/>
          <w:lang w:eastAsia="lt-LT"/>
        </w:rPr>
      </w:pP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</w:r>
      <w:r w:rsidRPr="00F443CA">
        <w:rPr>
          <w:b w:val="0"/>
        </w:rPr>
        <w:tab/>
        <w:t xml:space="preserve">            Tūkst. eurų</w:t>
      </w:r>
    </w:p>
    <w:tbl>
      <w:tblPr>
        <w:tblW w:w="9639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849"/>
        <w:gridCol w:w="4396"/>
        <w:gridCol w:w="1411"/>
        <w:gridCol w:w="7"/>
        <w:gridCol w:w="1131"/>
        <w:gridCol w:w="994"/>
        <w:gridCol w:w="851"/>
      </w:tblGrid>
      <w:tr w:rsidR="00B653B3" w:rsidRPr="00F443CA" w14:paraId="20FAED1F" w14:textId="77777777" w:rsidTr="005D5875">
        <w:trPr>
          <w:cantSplit/>
          <w:trHeight w:val="285"/>
        </w:trPr>
        <w:tc>
          <w:tcPr>
            <w:tcW w:w="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D8D01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Eil. Nr.</w:t>
            </w:r>
          </w:p>
        </w:tc>
        <w:tc>
          <w:tcPr>
            <w:tcW w:w="43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70559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Programos ir asignavimų valdytojo įstaigos pavadinimas</w:t>
            </w:r>
          </w:p>
        </w:tc>
        <w:tc>
          <w:tcPr>
            <w:tcW w:w="14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C52B0D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298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19E83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 jų</w:t>
            </w:r>
          </w:p>
        </w:tc>
      </w:tr>
      <w:tr w:rsidR="00B653B3" w:rsidRPr="00F443CA" w14:paraId="024A63F5" w14:textId="77777777" w:rsidTr="005D5875">
        <w:trPr>
          <w:cantSplit/>
          <w:trHeight w:val="285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77675" w14:textId="77777777" w:rsidR="00B653B3" w:rsidRPr="00F443CA" w:rsidRDefault="00B653B3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</w:p>
        </w:tc>
        <w:tc>
          <w:tcPr>
            <w:tcW w:w="43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38492E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C7261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21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CD911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Išlaidoms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03551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Turtui įsigyti</w:t>
            </w:r>
          </w:p>
        </w:tc>
      </w:tr>
      <w:tr w:rsidR="00B653B3" w:rsidRPr="00F443CA" w14:paraId="6E8E26F4" w14:textId="77777777" w:rsidTr="005D5875">
        <w:trPr>
          <w:cantSplit/>
          <w:trHeight w:val="618"/>
        </w:trPr>
        <w:tc>
          <w:tcPr>
            <w:tcW w:w="8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96752" w14:textId="77777777" w:rsidR="00B653B3" w:rsidRPr="00F443CA" w:rsidRDefault="00B653B3">
            <w:pPr>
              <w:widowControl w:val="0"/>
              <w:spacing w:after="0"/>
              <w:jc w:val="center"/>
              <w:rPr>
                <w:sz w:val="22"/>
                <w:lang w:eastAsia="lt-LT"/>
              </w:rPr>
            </w:pPr>
          </w:p>
        </w:tc>
        <w:tc>
          <w:tcPr>
            <w:tcW w:w="43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DB345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14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433FFF" w14:textId="77777777" w:rsidR="00B653B3" w:rsidRPr="00F443CA" w:rsidRDefault="00B653B3">
            <w:pPr>
              <w:widowControl w:val="0"/>
              <w:spacing w:after="0"/>
              <w:rPr>
                <w:b w:val="0"/>
                <w:sz w:val="22"/>
                <w:lang w:eastAsia="lt-LT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FB02FD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>Iš viso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5AE663A" w14:textId="77777777" w:rsidR="00B653B3" w:rsidRPr="00F443CA" w:rsidRDefault="005F4D1C">
            <w:pPr>
              <w:widowControl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F443CA">
              <w:rPr>
                <w:b w:val="0"/>
                <w:sz w:val="22"/>
                <w:lang w:eastAsia="lt-LT"/>
              </w:rPr>
              <w:t xml:space="preserve">Iš jų darbo </w:t>
            </w:r>
            <w:proofErr w:type="spellStart"/>
            <w:r w:rsidRPr="00F443CA">
              <w:rPr>
                <w:b w:val="0"/>
                <w:sz w:val="22"/>
                <w:lang w:eastAsia="lt-LT"/>
              </w:rPr>
              <w:t>užmo-kesčiui</w:t>
            </w:r>
            <w:proofErr w:type="spellEnd"/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46909" w14:textId="77777777" w:rsidR="00B653B3" w:rsidRPr="00F443CA" w:rsidRDefault="00B653B3">
            <w:pPr>
              <w:widowControl w:val="0"/>
              <w:spacing w:after="0"/>
              <w:rPr>
                <w:sz w:val="22"/>
                <w:lang w:eastAsia="lt-LT"/>
              </w:rPr>
            </w:pPr>
          </w:p>
        </w:tc>
      </w:tr>
      <w:tr w:rsidR="005D5875" w:rsidRPr="005D5875" w14:paraId="2208145E" w14:textId="77777777" w:rsidTr="00DA68AE">
        <w:tblPrEx>
          <w:tblLook w:val="04A0" w:firstRow="1" w:lastRow="0" w:firstColumn="1" w:lastColumn="0" w:noHBand="0" w:noVBand="1"/>
        </w:tblPrEx>
        <w:trPr>
          <w:trHeight w:val="541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7950AE" w14:textId="77777777" w:rsidR="005D5875" w:rsidRPr="005D5875" w:rsidRDefault="005D5875" w:rsidP="005D5875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1.</w:t>
            </w:r>
          </w:p>
        </w:tc>
        <w:tc>
          <w:tcPr>
            <w:tcW w:w="4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90EBB" w14:textId="77777777" w:rsidR="005D5875" w:rsidRPr="005D5875" w:rsidRDefault="005D5875" w:rsidP="005D5875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Ugdymo kokybės ir mokymosi aplinkos užtikrinimo programa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70EE0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6716,7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E2736E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6715,7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730473" w14:textId="77777777" w:rsidR="005D5875" w:rsidRPr="005D5875" w:rsidRDefault="00A44642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>
              <w:rPr>
                <w:bCs/>
                <w:sz w:val="22"/>
                <w:lang w:eastAsia="lt-LT"/>
              </w:rPr>
              <w:t>5695,6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E802D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1,0</w:t>
            </w:r>
          </w:p>
        </w:tc>
      </w:tr>
      <w:tr w:rsidR="005D5875" w:rsidRPr="005D5875" w14:paraId="77F46622" w14:textId="77777777" w:rsidTr="00AD3C6E">
        <w:tblPrEx>
          <w:tblLook w:val="04A0" w:firstRow="1" w:lastRow="0" w:firstColumn="1" w:lastColumn="0" w:noHBand="0" w:noVBand="1"/>
        </w:tblPrEx>
        <w:trPr>
          <w:trHeight w:val="408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221B5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1.2.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3E224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Ignalinos Česlovo Kudabos progimnazija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73A32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1364,2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07610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1364,2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E4538" w14:textId="42294F3A" w:rsidR="005D5875" w:rsidRPr="005D5875" w:rsidRDefault="00A44642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115</w:t>
            </w:r>
            <w:r w:rsidR="009E28DA">
              <w:rPr>
                <w:b w:val="0"/>
                <w:sz w:val="22"/>
                <w:lang w:eastAsia="lt-LT"/>
              </w:rPr>
              <w:t>1</w:t>
            </w:r>
            <w:r>
              <w:rPr>
                <w:b w:val="0"/>
                <w:sz w:val="22"/>
                <w:lang w:eastAsia="lt-LT"/>
              </w:rPr>
              <w:t>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21D21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D5875" w:rsidRPr="005D5875" w14:paraId="7F54B24E" w14:textId="77777777" w:rsidTr="00AD3C6E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F1CCF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1.3.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13825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Ignalinos r. Didžiasalio „Ryto“ gimnazija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D3C286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1380,5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A7BC7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1379,5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B46C1" w14:textId="77777777" w:rsidR="005D5875" w:rsidRPr="005D5875" w:rsidRDefault="005D5875" w:rsidP="00A44642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1207,</w:t>
            </w:r>
            <w:r w:rsidR="00A44642">
              <w:rPr>
                <w:b w:val="0"/>
                <w:sz w:val="22"/>
                <w:lang w:eastAsia="lt-L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61C34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1,0</w:t>
            </w:r>
          </w:p>
        </w:tc>
      </w:tr>
      <w:tr w:rsidR="005D5875" w:rsidRPr="005D5875" w14:paraId="47DFEA9D" w14:textId="77777777" w:rsidTr="00AD3C6E">
        <w:tblPrEx>
          <w:tblLook w:val="04A0" w:firstRow="1" w:lastRow="0" w:firstColumn="1" w:lastColumn="0" w:noHBand="0" w:noVBand="1"/>
        </w:tblPrEx>
        <w:trPr>
          <w:trHeight w:val="43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95C1C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1.4.</w:t>
            </w:r>
          </w:p>
        </w:tc>
        <w:tc>
          <w:tcPr>
            <w:tcW w:w="4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F8F16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Ignalinos r. Vidiškių gimnazija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013502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792,0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B4480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792,0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FB3DE" w14:textId="77777777" w:rsidR="005D5875" w:rsidRPr="005D5875" w:rsidRDefault="00A44642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688,5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455E4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D5875" w:rsidRPr="005D5875" w14:paraId="705935B9" w14:textId="77777777" w:rsidTr="00AD3C6E">
        <w:tblPrEx>
          <w:tblLook w:val="04A0" w:firstRow="1" w:lastRow="0" w:firstColumn="1" w:lastColumn="0" w:noHBand="0" w:noVBand="1"/>
        </w:tblPrEx>
        <w:trPr>
          <w:trHeight w:val="866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385A41" w14:textId="77777777" w:rsidR="005D5875" w:rsidRPr="005D5875" w:rsidRDefault="005D5875" w:rsidP="005D5875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2.</w:t>
            </w:r>
          </w:p>
        </w:tc>
        <w:tc>
          <w:tcPr>
            <w:tcW w:w="4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B6BEC" w14:textId="77777777" w:rsidR="005D5875" w:rsidRPr="005D5875" w:rsidRDefault="005D5875" w:rsidP="005D5875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Socialinės paramos ir sveikatos apsaugos paslaugų kokybės ir prieinamumo gerinimo programa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7FD66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4568,4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E10287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4567,4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AD207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1728,9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C84057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1,0</w:t>
            </w:r>
          </w:p>
        </w:tc>
      </w:tr>
      <w:tr w:rsidR="005D5875" w:rsidRPr="005D5875" w14:paraId="5C9C1821" w14:textId="77777777" w:rsidTr="00FF045A">
        <w:tblPrEx>
          <w:tblLook w:val="04A0" w:firstRow="1" w:lastRow="0" w:firstColumn="1" w:lastColumn="0" w:noHBand="0" w:noVBand="1"/>
        </w:tblPrEx>
        <w:trPr>
          <w:trHeight w:val="495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EFE9B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2.2.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A58A7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Didžiasalio vaikų globos ir socialinės paramos šeimai centras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7B810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698,8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7D1CE5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697,8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A6A49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571,4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5C5E57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1,0</w:t>
            </w:r>
          </w:p>
        </w:tc>
      </w:tr>
      <w:tr w:rsidR="005D5875" w:rsidRPr="005D5875" w14:paraId="184A45C9" w14:textId="77777777" w:rsidTr="005D5875">
        <w:tblPrEx>
          <w:tblLook w:val="04A0" w:firstRow="1" w:lastRow="0" w:firstColumn="1" w:lastColumn="0" w:noHBand="0" w:noVBand="1"/>
        </w:tblPrEx>
        <w:trPr>
          <w:trHeight w:val="383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692D0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2.3.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B13D2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Dūkšto globos namai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44C9D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352,1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BD71D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352,1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B8303A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259,4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1EFFDB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D5875" w:rsidRPr="005D5875" w14:paraId="2473F64D" w14:textId="77777777" w:rsidTr="005D5875">
        <w:tblPrEx>
          <w:tblLook w:val="04A0" w:firstRow="1" w:lastRow="0" w:firstColumn="1" w:lastColumn="0" w:noHBand="0" w:noVBand="1"/>
        </w:tblPrEx>
        <w:trPr>
          <w:trHeight w:val="383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3DF99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2.4.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5D789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Ignalinos rajono socialinių paslaugų centras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A6C6D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738,8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E5A47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738,8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A36F9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661,4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0BDEED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D5875" w:rsidRPr="005D5875" w14:paraId="2F86A02A" w14:textId="77777777" w:rsidTr="005D5875">
        <w:tblPrEx>
          <w:tblLook w:val="04A0" w:firstRow="1" w:lastRow="0" w:firstColumn="1" w:lastColumn="0" w:noHBand="0" w:noVBand="1"/>
        </w:tblPrEx>
        <w:trPr>
          <w:trHeight w:val="415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CB766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2.5.</w:t>
            </w:r>
          </w:p>
        </w:tc>
        <w:tc>
          <w:tcPr>
            <w:tcW w:w="4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48C36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Ignalinos rajono savivaldybės administracija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3CA62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395,4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7F87A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395,4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44938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154,7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49CE92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D5875" w:rsidRPr="005D5875" w14:paraId="7EF69502" w14:textId="77777777" w:rsidTr="005D5875">
        <w:tblPrEx>
          <w:tblLook w:val="04A0" w:firstRow="1" w:lastRow="0" w:firstColumn="1" w:lastColumn="0" w:noHBand="0" w:noVBand="1"/>
        </w:tblPrEx>
        <w:trPr>
          <w:trHeight w:val="692"/>
        </w:trPr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BB3F07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2.6.</w:t>
            </w:r>
          </w:p>
        </w:tc>
        <w:tc>
          <w:tcPr>
            <w:tcW w:w="4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DCC3A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 xml:space="preserve">Ignalinos rajono savivaldybės administracijos Socialinės paramos ir kaimo reikalų skyrius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0C15B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2242,5</w:t>
            </w:r>
          </w:p>
        </w:tc>
        <w:tc>
          <w:tcPr>
            <w:tcW w:w="11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6BCA9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2242,5</w:t>
            </w:r>
          </w:p>
        </w:tc>
        <w:tc>
          <w:tcPr>
            <w:tcW w:w="9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0A24A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EFDAC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0,0</w:t>
            </w:r>
          </w:p>
        </w:tc>
      </w:tr>
      <w:tr w:rsidR="005D5875" w:rsidRPr="005D5875" w14:paraId="1ED94C34" w14:textId="77777777" w:rsidTr="00FF045A">
        <w:tblPrEx>
          <w:tblLook w:val="04A0" w:firstRow="1" w:lastRow="0" w:firstColumn="1" w:lastColumn="0" w:noHBand="0" w:noVBand="1"/>
        </w:tblPrEx>
        <w:trPr>
          <w:trHeight w:val="461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F72A6" w14:textId="77777777" w:rsidR="005D5875" w:rsidRPr="005D5875" w:rsidRDefault="005D5875" w:rsidP="005D5875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5.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E2D22" w14:textId="77777777" w:rsidR="005D5875" w:rsidRPr="005D5875" w:rsidRDefault="005D5875" w:rsidP="005D5875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Infrastruktūros objektų plėtros ir priežiūros programa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66199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4381,6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AE1CD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1926,8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C570A9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391,0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7FBF43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2454,8</w:t>
            </w:r>
          </w:p>
        </w:tc>
      </w:tr>
      <w:tr w:rsidR="005D5875" w:rsidRPr="005D5875" w14:paraId="1DCBA79A" w14:textId="77777777" w:rsidTr="005D5875">
        <w:tblPrEx>
          <w:tblLook w:val="04A0" w:firstRow="1" w:lastRow="0" w:firstColumn="1" w:lastColumn="0" w:noHBand="0" w:noVBand="1"/>
        </w:tblPrEx>
        <w:trPr>
          <w:trHeight w:val="465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4D2FCD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5.1.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F74D5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Ignalinos rajono savivaldybės administracija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1F369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3713,6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3C96E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1263,1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342F8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391,0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D2546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2450,5</w:t>
            </w:r>
          </w:p>
        </w:tc>
      </w:tr>
      <w:tr w:rsidR="005D5875" w:rsidRPr="005D5875" w14:paraId="074263AC" w14:textId="77777777" w:rsidTr="00FF045A">
        <w:tblPrEx>
          <w:tblLook w:val="04A0" w:firstRow="1" w:lastRow="0" w:firstColumn="1" w:lastColumn="0" w:noHBand="0" w:noVBand="1"/>
        </w:tblPrEx>
        <w:trPr>
          <w:trHeight w:val="705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E98920" w14:textId="77777777" w:rsidR="005D5875" w:rsidRPr="005D5875" w:rsidRDefault="005D5875" w:rsidP="005D5875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6.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E63B9" w14:textId="77777777" w:rsidR="005D5875" w:rsidRPr="005D5875" w:rsidRDefault="005D5875" w:rsidP="005D5875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Savivaldybės funkcijų vykdymo, administravimo ir savivaldybės veiklos užtikrinimo programa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4748B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4069,7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7C526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3781,5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315AC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2646,1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363A5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288,2</w:t>
            </w:r>
          </w:p>
        </w:tc>
      </w:tr>
      <w:tr w:rsidR="005D5875" w:rsidRPr="005D5875" w14:paraId="5B6A9532" w14:textId="77777777" w:rsidTr="005D5875">
        <w:tblPrEx>
          <w:tblLook w:val="04A0" w:firstRow="1" w:lastRow="0" w:firstColumn="1" w:lastColumn="0" w:noHBand="0" w:noVBand="1"/>
        </w:tblPrEx>
        <w:trPr>
          <w:trHeight w:val="555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66FD7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6.1.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D40FB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Ignalinos rajono priešgaisrinė tarnyba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2A7AB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778,5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6ED5D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748,5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CE2FF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679,4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D5389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30,0</w:t>
            </w:r>
          </w:p>
        </w:tc>
      </w:tr>
      <w:tr w:rsidR="005D5875" w:rsidRPr="005D5875" w14:paraId="4136A14F" w14:textId="77777777" w:rsidTr="005D5875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A84B2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 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158DD" w14:textId="77777777" w:rsidR="005D5875" w:rsidRPr="005D5875" w:rsidRDefault="005D5875" w:rsidP="005D5875">
            <w:pPr>
              <w:suppressAutoHyphens w:val="0"/>
              <w:spacing w:after="0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Iš viso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AD29A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rFonts w:ascii="Palemonas" w:hAnsi="Palemonas" w:cs="Arial"/>
                <w:bCs/>
                <w:sz w:val="22"/>
                <w:lang w:eastAsia="lt-LT"/>
              </w:rPr>
            </w:pPr>
            <w:r w:rsidRPr="005D5875">
              <w:rPr>
                <w:rFonts w:ascii="Palemonas" w:hAnsi="Palemonas" w:cs="Arial"/>
                <w:bCs/>
                <w:sz w:val="22"/>
                <w:lang w:eastAsia="lt-LT"/>
              </w:rPr>
              <w:t>22164,6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E403F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19413,6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13BD14" w14:textId="77777777" w:rsidR="005D5875" w:rsidRPr="005D5875" w:rsidRDefault="00A44642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>
              <w:rPr>
                <w:bCs/>
                <w:sz w:val="22"/>
                <w:lang w:eastAsia="lt-LT"/>
              </w:rPr>
              <w:t>11921,7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97C68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Cs/>
                <w:sz w:val="22"/>
                <w:lang w:eastAsia="lt-LT"/>
              </w:rPr>
            </w:pPr>
            <w:r w:rsidRPr="005D5875">
              <w:rPr>
                <w:bCs/>
                <w:sz w:val="22"/>
                <w:lang w:eastAsia="lt-LT"/>
              </w:rPr>
              <w:t>2751,0</w:t>
            </w:r>
          </w:p>
        </w:tc>
      </w:tr>
      <w:tr w:rsidR="005D5875" w:rsidRPr="005D5875" w14:paraId="3C04B29E" w14:textId="77777777" w:rsidTr="005D5875">
        <w:tblPrEx>
          <w:tblLook w:val="04A0" w:firstRow="1" w:lastRow="0" w:firstColumn="1" w:lastColumn="0" w:noHBand="0" w:noVBand="1"/>
        </w:tblPrEx>
        <w:trPr>
          <w:trHeight w:val="390"/>
        </w:trPr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73388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 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0CE75" w14:textId="77777777" w:rsidR="005D5875" w:rsidRPr="005D5875" w:rsidRDefault="005D5875" w:rsidP="005D5875">
            <w:pPr>
              <w:suppressAutoHyphens w:val="0"/>
              <w:spacing w:after="0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Iš jų asignavimai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D477A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rFonts w:ascii="Palemonas" w:hAnsi="Palemonas" w:cs="Arial"/>
                <w:b w:val="0"/>
                <w:sz w:val="22"/>
                <w:lang w:eastAsia="lt-LT"/>
              </w:rPr>
            </w:pPr>
            <w:r w:rsidRPr="005D5875">
              <w:rPr>
                <w:rFonts w:ascii="Palemonas" w:hAnsi="Palemonas" w:cs="Arial"/>
                <w:b w:val="0"/>
                <w:sz w:val="22"/>
                <w:lang w:eastAsia="lt-LT"/>
              </w:rPr>
              <w:t>21763,5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8BFF85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19413,6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64FE1" w14:textId="77777777" w:rsidR="005D5875" w:rsidRPr="005D5875" w:rsidRDefault="00A44642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>
              <w:rPr>
                <w:b w:val="0"/>
                <w:sz w:val="22"/>
                <w:lang w:eastAsia="lt-LT"/>
              </w:rPr>
              <w:t>11921,7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C35E48" w14:textId="77777777" w:rsidR="005D5875" w:rsidRPr="005D5875" w:rsidRDefault="005D5875" w:rsidP="005D5875">
            <w:pPr>
              <w:suppressAutoHyphens w:val="0"/>
              <w:spacing w:after="0"/>
              <w:jc w:val="center"/>
              <w:rPr>
                <w:b w:val="0"/>
                <w:sz w:val="22"/>
                <w:lang w:eastAsia="lt-LT"/>
              </w:rPr>
            </w:pPr>
            <w:r w:rsidRPr="005D5875">
              <w:rPr>
                <w:b w:val="0"/>
                <w:sz w:val="22"/>
                <w:lang w:eastAsia="lt-LT"/>
              </w:rPr>
              <w:t>2349,9</w:t>
            </w:r>
          </w:p>
        </w:tc>
      </w:tr>
    </w:tbl>
    <w:p w14:paraId="1B4535A9" w14:textId="77777777" w:rsidR="005D5875" w:rsidRPr="00F443CA" w:rsidRDefault="005D5875">
      <w:pPr>
        <w:tabs>
          <w:tab w:val="left" w:pos="1134"/>
        </w:tabs>
        <w:spacing w:after="0"/>
        <w:ind w:left="34" w:firstLine="108"/>
        <w:jc w:val="both"/>
        <w:textAlignment w:val="baseline"/>
        <w:rPr>
          <w:b w:val="0"/>
          <w:szCs w:val="24"/>
          <w:lang w:eastAsia="lt-LT"/>
        </w:rPr>
      </w:pPr>
    </w:p>
    <w:p w14:paraId="49285B34" w14:textId="77777777" w:rsidR="00B653B3" w:rsidRPr="00F43258" w:rsidRDefault="005F4D1C" w:rsidP="00D90514">
      <w:pPr>
        <w:pStyle w:val="Betarp2"/>
        <w:ind w:firstLine="1296"/>
        <w:jc w:val="both"/>
        <w:rPr>
          <w:rFonts w:ascii="Times New Roman" w:hAnsi="Times New Roman"/>
          <w:b/>
          <w:sz w:val="24"/>
          <w:szCs w:val="24"/>
          <w:lang w:eastAsia="lt-LT"/>
        </w:rPr>
      </w:pPr>
      <w:r w:rsidRPr="00F43258">
        <w:rPr>
          <w:rFonts w:ascii="Times New Roman" w:hAnsi="Times New Roman"/>
          <w:sz w:val="24"/>
          <w:szCs w:val="24"/>
        </w:rPr>
        <w:t>3. Pas</w:t>
      </w:r>
      <w:r w:rsidRPr="00F43258">
        <w:rPr>
          <w:rFonts w:ascii="Times New Roman" w:hAnsi="Times New Roman"/>
          <w:sz w:val="24"/>
          <w:szCs w:val="24"/>
          <w:lang w:eastAsia="lt-LT"/>
        </w:rPr>
        <w:t xml:space="preserve">kelbti šį sprendimą Teisės aktų registre ir Ignalinos rajono savivaldybės interneto svetainėje </w:t>
      </w:r>
      <w:hyperlink r:id="rId8">
        <w:r w:rsidRPr="00F43258">
          <w:rPr>
            <w:rStyle w:val="Internetosaitas"/>
            <w:rFonts w:ascii="Times New Roman" w:hAnsi="Times New Roman"/>
            <w:color w:val="auto"/>
            <w:sz w:val="24"/>
            <w:szCs w:val="24"/>
            <w:u w:val="none"/>
            <w:lang w:eastAsia="lt-LT"/>
          </w:rPr>
          <w:t>www.ignalina.lt</w:t>
        </w:r>
      </w:hyperlink>
      <w:r w:rsidRPr="00F43258">
        <w:rPr>
          <w:rFonts w:ascii="Times New Roman" w:hAnsi="Times New Roman"/>
          <w:sz w:val="24"/>
          <w:szCs w:val="24"/>
          <w:lang w:eastAsia="lt-LT"/>
        </w:rPr>
        <w:t>.</w:t>
      </w:r>
    </w:p>
    <w:p w14:paraId="2C3FA652" w14:textId="77777777" w:rsidR="00B653B3" w:rsidRDefault="00B653B3" w:rsidP="00F43258">
      <w:pPr>
        <w:pStyle w:val="Betarp2"/>
        <w:rPr>
          <w:rFonts w:ascii="Times New Roman" w:hAnsi="Times New Roman"/>
          <w:b/>
          <w:sz w:val="24"/>
          <w:szCs w:val="24"/>
        </w:rPr>
      </w:pPr>
    </w:p>
    <w:p w14:paraId="20DC55C2" w14:textId="77777777" w:rsidR="00F43258" w:rsidRPr="00F43258" w:rsidRDefault="00F43258" w:rsidP="00F43258">
      <w:pPr>
        <w:pStyle w:val="Betarp2"/>
        <w:rPr>
          <w:rFonts w:ascii="Times New Roman" w:hAnsi="Times New Roman"/>
          <w:b/>
          <w:sz w:val="24"/>
          <w:szCs w:val="24"/>
        </w:rPr>
      </w:pPr>
    </w:p>
    <w:p w14:paraId="3FD2AF45" w14:textId="44BF464A" w:rsidR="00B653B3" w:rsidRDefault="005F4D1C" w:rsidP="00DA68AE">
      <w:pPr>
        <w:pStyle w:val="Betarp2"/>
        <w:rPr>
          <w:rFonts w:ascii="Times New Roman" w:hAnsi="Times New Roman"/>
          <w:sz w:val="24"/>
          <w:szCs w:val="24"/>
        </w:rPr>
      </w:pPr>
      <w:r w:rsidRPr="00F43258">
        <w:rPr>
          <w:rFonts w:ascii="Times New Roman" w:hAnsi="Times New Roman"/>
          <w:sz w:val="24"/>
          <w:szCs w:val="24"/>
        </w:rPr>
        <w:t>Savivaldybės meras</w:t>
      </w:r>
      <w:r w:rsidR="003C0EC2">
        <w:rPr>
          <w:rFonts w:ascii="Times New Roman" w:hAnsi="Times New Roman"/>
          <w:sz w:val="24"/>
          <w:szCs w:val="24"/>
        </w:rPr>
        <w:tab/>
      </w:r>
      <w:r w:rsidR="003C0EC2">
        <w:rPr>
          <w:rFonts w:ascii="Times New Roman" w:hAnsi="Times New Roman"/>
          <w:sz w:val="24"/>
          <w:szCs w:val="24"/>
        </w:rPr>
        <w:tab/>
      </w:r>
      <w:r w:rsidR="003C0EC2">
        <w:rPr>
          <w:rFonts w:ascii="Times New Roman" w:hAnsi="Times New Roman"/>
          <w:sz w:val="24"/>
          <w:szCs w:val="24"/>
        </w:rPr>
        <w:tab/>
      </w:r>
      <w:r w:rsidR="003C0EC2">
        <w:rPr>
          <w:rFonts w:ascii="Times New Roman" w:hAnsi="Times New Roman"/>
          <w:sz w:val="24"/>
          <w:szCs w:val="24"/>
        </w:rPr>
        <w:tab/>
      </w:r>
      <w:r w:rsidR="003C0EC2">
        <w:rPr>
          <w:rFonts w:ascii="Times New Roman" w:hAnsi="Times New Roman"/>
          <w:sz w:val="24"/>
          <w:szCs w:val="24"/>
        </w:rPr>
        <w:tab/>
        <w:t xml:space="preserve">Justas </w:t>
      </w:r>
      <w:proofErr w:type="spellStart"/>
      <w:r w:rsidR="003C0EC2">
        <w:rPr>
          <w:rFonts w:ascii="Times New Roman" w:hAnsi="Times New Roman"/>
          <w:sz w:val="24"/>
          <w:szCs w:val="24"/>
        </w:rPr>
        <w:t>Rasikas</w:t>
      </w:r>
      <w:proofErr w:type="spellEnd"/>
    </w:p>
    <w:p w14:paraId="78F8550E" w14:textId="740FF605" w:rsidR="00847695" w:rsidRDefault="00847695" w:rsidP="00847695">
      <w:pPr>
        <w:pStyle w:val="Betarp2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______________</w:t>
      </w:r>
    </w:p>
    <w:p w14:paraId="235E1B8C" w14:textId="77777777" w:rsidR="00847695" w:rsidRPr="00F43258" w:rsidRDefault="00847695" w:rsidP="00847695">
      <w:pPr>
        <w:pStyle w:val="Betarp2"/>
        <w:jc w:val="center"/>
        <w:rPr>
          <w:rFonts w:ascii="Times New Roman" w:hAnsi="Times New Roman"/>
          <w:b/>
          <w:sz w:val="24"/>
          <w:szCs w:val="24"/>
        </w:rPr>
      </w:pPr>
    </w:p>
    <w:p w14:paraId="109AC1F6" w14:textId="77777777" w:rsidR="00FF045A" w:rsidRDefault="00FF045A" w:rsidP="00DA68AE">
      <w:pPr>
        <w:pStyle w:val="Betarp"/>
        <w:rPr>
          <w:b w:val="0"/>
        </w:rPr>
      </w:pPr>
    </w:p>
    <w:p w14:paraId="7C4D804E" w14:textId="77777777" w:rsidR="00AD3C6E" w:rsidRDefault="00AD3C6E" w:rsidP="00983FF5">
      <w:pPr>
        <w:pStyle w:val="Betarp"/>
        <w:jc w:val="center"/>
      </w:pPr>
    </w:p>
    <w:p w14:paraId="6BAA45DD" w14:textId="77777777" w:rsidR="00AD3C6E" w:rsidRDefault="00AD3C6E" w:rsidP="00983FF5">
      <w:pPr>
        <w:pStyle w:val="Betarp"/>
        <w:jc w:val="center"/>
      </w:pPr>
    </w:p>
    <w:p w14:paraId="08B125B8" w14:textId="77777777" w:rsidR="00AD3C6E" w:rsidRDefault="00AD3C6E" w:rsidP="00983FF5">
      <w:pPr>
        <w:pStyle w:val="Betarp"/>
        <w:jc w:val="center"/>
      </w:pPr>
    </w:p>
    <w:p w14:paraId="2AF585E9" w14:textId="77777777" w:rsidR="00AD3C6E" w:rsidRDefault="00AD3C6E" w:rsidP="00983FF5">
      <w:pPr>
        <w:pStyle w:val="Betarp"/>
        <w:jc w:val="center"/>
      </w:pPr>
    </w:p>
    <w:p w14:paraId="4726FA28" w14:textId="77777777" w:rsidR="00AD3C6E" w:rsidRDefault="00AD3C6E" w:rsidP="00983FF5">
      <w:pPr>
        <w:pStyle w:val="Betarp"/>
        <w:jc w:val="center"/>
      </w:pPr>
    </w:p>
    <w:p w14:paraId="668357F1" w14:textId="77777777" w:rsidR="00AD3C6E" w:rsidRDefault="00AD3C6E" w:rsidP="00983FF5">
      <w:pPr>
        <w:pStyle w:val="Betarp"/>
        <w:jc w:val="center"/>
      </w:pPr>
    </w:p>
    <w:p w14:paraId="2067FB4B" w14:textId="77777777" w:rsidR="00AD3C6E" w:rsidRDefault="00AD3C6E" w:rsidP="00983FF5">
      <w:pPr>
        <w:pStyle w:val="Betarp"/>
        <w:jc w:val="center"/>
      </w:pPr>
    </w:p>
    <w:p w14:paraId="7C3CC490" w14:textId="77777777" w:rsidR="00AD3C6E" w:rsidRDefault="00AD3C6E" w:rsidP="00983FF5">
      <w:pPr>
        <w:pStyle w:val="Betarp"/>
        <w:jc w:val="center"/>
      </w:pPr>
    </w:p>
    <w:sectPr w:rsidR="00AD3C6E" w:rsidSect="006E0CA0">
      <w:pgSz w:w="11906" w:h="16838"/>
      <w:pgMar w:top="1134" w:right="567" w:bottom="1134" w:left="1701" w:header="0" w:footer="567" w:gutter="0"/>
      <w:cols w:space="1296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8C53F" w14:textId="77777777" w:rsidR="0080004E" w:rsidRDefault="0080004E">
      <w:pPr>
        <w:spacing w:after="0"/>
      </w:pPr>
      <w:r>
        <w:separator/>
      </w:r>
    </w:p>
  </w:endnote>
  <w:endnote w:type="continuationSeparator" w:id="0">
    <w:p w14:paraId="6C4F530D" w14:textId="77777777" w:rsidR="0080004E" w:rsidRDefault="0080004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Palemonas">
    <w:altName w:val="Times New Roman"/>
    <w:charset w:val="BA"/>
    <w:family w:val="roman"/>
    <w:pitch w:val="variable"/>
    <w:sig w:usb0="00000005" w:usb1="1000004B" w:usb2="00000000" w:usb3="00000000" w:csb0="00000081" w:csb1="00000000"/>
  </w:font>
  <w:font w:name="TimesLT">
    <w:altName w:val="Times New Roman"/>
    <w:charset w:val="00"/>
    <w:family w:val="auto"/>
    <w:pitch w:val="variable"/>
    <w:sig w:usb0="00000007" w:usb1="00000000" w:usb2="00000000" w:usb3="00000000" w:csb0="0000008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0CE4E" w14:textId="77777777" w:rsidR="0080004E" w:rsidRDefault="0080004E">
      <w:pPr>
        <w:spacing w:after="0"/>
      </w:pPr>
      <w:r>
        <w:separator/>
      </w:r>
    </w:p>
  </w:footnote>
  <w:footnote w:type="continuationSeparator" w:id="0">
    <w:p w14:paraId="601AB9AD" w14:textId="77777777" w:rsidR="0080004E" w:rsidRDefault="0080004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revisionView w:inkAnnotations="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3B3"/>
    <w:rsid w:val="00066039"/>
    <w:rsid w:val="00074E3B"/>
    <w:rsid w:val="00082EDC"/>
    <w:rsid w:val="00092363"/>
    <w:rsid w:val="000A6308"/>
    <w:rsid w:val="000A796D"/>
    <w:rsid w:val="000D4BD2"/>
    <w:rsid w:val="001073B1"/>
    <w:rsid w:val="0011046F"/>
    <w:rsid w:val="00144573"/>
    <w:rsid w:val="00147A88"/>
    <w:rsid w:val="00160479"/>
    <w:rsid w:val="00174458"/>
    <w:rsid w:val="0018182F"/>
    <w:rsid w:val="00196D8C"/>
    <w:rsid w:val="001B6C5D"/>
    <w:rsid w:val="001C2E14"/>
    <w:rsid w:val="001E22ED"/>
    <w:rsid w:val="001E2F1C"/>
    <w:rsid w:val="002138EE"/>
    <w:rsid w:val="0021396C"/>
    <w:rsid w:val="00223084"/>
    <w:rsid w:val="00233333"/>
    <w:rsid w:val="0025774D"/>
    <w:rsid w:val="002B15FA"/>
    <w:rsid w:val="002B605F"/>
    <w:rsid w:val="002C027F"/>
    <w:rsid w:val="002C0E4F"/>
    <w:rsid w:val="002C1F64"/>
    <w:rsid w:val="002C46BB"/>
    <w:rsid w:val="002C56AC"/>
    <w:rsid w:val="0030625F"/>
    <w:rsid w:val="00350985"/>
    <w:rsid w:val="0036378F"/>
    <w:rsid w:val="0037688C"/>
    <w:rsid w:val="003912F9"/>
    <w:rsid w:val="00392757"/>
    <w:rsid w:val="00392E1E"/>
    <w:rsid w:val="00397C25"/>
    <w:rsid w:val="003C01E2"/>
    <w:rsid w:val="003C0EC2"/>
    <w:rsid w:val="003F39F3"/>
    <w:rsid w:val="00410DA0"/>
    <w:rsid w:val="004239A5"/>
    <w:rsid w:val="00440B54"/>
    <w:rsid w:val="00442E63"/>
    <w:rsid w:val="00495593"/>
    <w:rsid w:val="00496DFC"/>
    <w:rsid w:val="004A5CF0"/>
    <w:rsid w:val="004B162C"/>
    <w:rsid w:val="004B25E6"/>
    <w:rsid w:val="004E12AB"/>
    <w:rsid w:val="00511AAC"/>
    <w:rsid w:val="00517A5B"/>
    <w:rsid w:val="00536BD5"/>
    <w:rsid w:val="00536F91"/>
    <w:rsid w:val="00540C0C"/>
    <w:rsid w:val="00552054"/>
    <w:rsid w:val="00581BCD"/>
    <w:rsid w:val="005A346D"/>
    <w:rsid w:val="005B6699"/>
    <w:rsid w:val="005D5875"/>
    <w:rsid w:val="005F4D1C"/>
    <w:rsid w:val="0061419E"/>
    <w:rsid w:val="00626013"/>
    <w:rsid w:val="00642F67"/>
    <w:rsid w:val="006537DF"/>
    <w:rsid w:val="0068175D"/>
    <w:rsid w:val="00690F63"/>
    <w:rsid w:val="00693057"/>
    <w:rsid w:val="006D5E28"/>
    <w:rsid w:val="006D6C62"/>
    <w:rsid w:val="006E0CA0"/>
    <w:rsid w:val="006F711C"/>
    <w:rsid w:val="00726189"/>
    <w:rsid w:val="0073470E"/>
    <w:rsid w:val="00741B1E"/>
    <w:rsid w:val="00747EBD"/>
    <w:rsid w:val="00757958"/>
    <w:rsid w:val="00780010"/>
    <w:rsid w:val="007A79AA"/>
    <w:rsid w:val="007C4F78"/>
    <w:rsid w:val="0080004E"/>
    <w:rsid w:val="00847695"/>
    <w:rsid w:val="00861B3D"/>
    <w:rsid w:val="00876451"/>
    <w:rsid w:val="00885933"/>
    <w:rsid w:val="008C6158"/>
    <w:rsid w:val="008D29C0"/>
    <w:rsid w:val="008F1D12"/>
    <w:rsid w:val="00931985"/>
    <w:rsid w:val="00933286"/>
    <w:rsid w:val="00977901"/>
    <w:rsid w:val="00983FF5"/>
    <w:rsid w:val="00991965"/>
    <w:rsid w:val="009D45FB"/>
    <w:rsid w:val="009E28DA"/>
    <w:rsid w:val="009E6044"/>
    <w:rsid w:val="009F7E1C"/>
    <w:rsid w:val="00A03E93"/>
    <w:rsid w:val="00A44642"/>
    <w:rsid w:val="00A55272"/>
    <w:rsid w:val="00A604D1"/>
    <w:rsid w:val="00A7261D"/>
    <w:rsid w:val="00A90539"/>
    <w:rsid w:val="00A935BF"/>
    <w:rsid w:val="00A94CEA"/>
    <w:rsid w:val="00AA1E7F"/>
    <w:rsid w:val="00AC7E68"/>
    <w:rsid w:val="00AD3C6E"/>
    <w:rsid w:val="00AE3668"/>
    <w:rsid w:val="00AE4CE1"/>
    <w:rsid w:val="00AE6F93"/>
    <w:rsid w:val="00AF6204"/>
    <w:rsid w:val="00B07176"/>
    <w:rsid w:val="00B2329B"/>
    <w:rsid w:val="00B33694"/>
    <w:rsid w:val="00B442FA"/>
    <w:rsid w:val="00B504D9"/>
    <w:rsid w:val="00B653B3"/>
    <w:rsid w:val="00B85731"/>
    <w:rsid w:val="00BB268A"/>
    <w:rsid w:val="00BD0152"/>
    <w:rsid w:val="00BF0A41"/>
    <w:rsid w:val="00C07821"/>
    <w:rsid w:val="00C349FE"/>
    <w:rsid w:val="00C8116A"/>
    <w:rsid w:val="00C92FE9"/>
    <w:rsid w:val="00C9738E"/>
    <w:rsid w:val="00CB7B0D"/>
    <w:rsid w:val="00CE5068"/>
    <w:rsid w:val="00CF7E7B"/>
    <w:rsid w:val="00D2283E"/>
    <w:rsid w:val="00D240EB"/>
    <w:rsid w:val="00D5376D"/>
    <w:rsid w:val="00D748E2"/>
    <w:rsid w:val="00D90514"/>
    <w:rsid w:val="00DA42C2"/>
    <w:rsid w:val="00DA68AE"/>
    <w:rsid w:val="00DB566C"/>
    <w:rsid w:val="00DD0C02"/>
    <w:rsid w:val="00DE721C"/>
    <w:rsid w:val="00E027B6"/>
    <w:rsid w:val="00E1194B"/>
    <w:rsid w:val="00E254ED"/>
    <w:rsid w:val="00E26CAB"/>
    <w:rsid w:val="00E34EB5"/>
    <w:rsid w:val="00E64E5C"/>
    <w:rsid w:val="00E8146C"/>
    <w:rsid w:val="00EB21D3"/>
    <w:rsid w:val="00ED048B"/>
    <w:rsid w:val="00EE07DD"/>
    <w:rsid w:val="00EE149E"/>
    <w:rsid w:val="00EE3526"/>
    <w:rsid w:val="00EF2BE1"/>
    <w:rsid w:val="00F044FB"/>
    <w:rsid w:val="00F049A9"/>
    <w:rsid w:val="00F23172"/>
    <w:rsid w:val="00F33D37"/>
    <w:rsid w:val="00F43258"/>
    <w:rsid w:val="00F443CA"/>
    <w:rsid w:val="00FD1051"/>
    <w:rsid w:val="00FD18F3"/>
    <w:rsid w:val="00FE2F89"/>
    <w:rsid w:val="00FF045A"/>
    <w:rsid w:val="00FF4920"/>
    <w:rsid w:val="00FF6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099B4C"/>
  <w15:docId w15:val="{B5C1604E-F955-4386-8811-8FFDA668F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F049A9"/>
    <w:pPr>
      <w:spacing w:after="200"/>
    </w:pPr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Antrat1">
    <w:name w:val="heading 1"/>
    <w:basedOn w:val="prastasis"/>
    <w:next w:val="prastasis"/>
    <w:qFormat/>
    <w:locked/>
    <w:rsid w:val="009C36F5"/>
    <w:pPr>
      <w:keepNext/>
      <w:spacing w:before="240" w:after="60"/>
      <w:outlineLvl w:val="0"/>
    </w:pPr>
    <w:rPr>
      <w:rFonts w:ascii="Arial" w:hAnsi="Arial" w:cs="Arial"/>
      <w:bCs/>
      <w:kern w:val="2"/>
      <w:sz w:val="32"/>
      <w:szCs w:val="32"/>
    </w:rPr>
  </w:style>
  <w:style w:type="paragraph" w:styleId="Antrat2">
    <w:name w:val="heading 2"/>
    <w:basedOn w:val="prastasis"/>
    <w:next w:val="prastasis"/>
    <w:link w:val="Antrat2Diagrama"/>
    <w:qFormat/>
    <w:rsid w:val="00AA2E7C"/>
    <w:pPr>
      <w:keepNext/>
      <w:keepLines/>
      <w:spacing w:before="200" w:after="0"/>
      <w:outlineLvl w:val="1"/>
    </w:pPr>
    <w:rPr>
      <w:rFonts w:ascii="Cambria" w:eastAsia="Calibri" w:hAnsi="Cambria"/>
      <w:bCs/>
      <w:color w:val="4F81BD"/>
      <w:sz w:val="26"/>
      <w:szCs w:val="26"/>
    </w:rPr>
  </w:style>
  <w:style w:type="paragraph" w:styleId="Antrat3">
    <w:name w:val="heading 3"/>
    <w:basedOn w:val="prastasis"/>
    <w:next w:val="prastasis"/>
    <w:link w:val="Antrat3Diagrama"/>
    <w:qFormat/>
    <w:rsid w:val="00AA2E7C"/>
    <w:pPr>
      <w:keepNext/>
      <w:keepLines/>
      <w:spacing w:before="200" w:after="0"/>
      <w:outlineLvl w:val="2"/>
    </w:pPr>
    <w:rPr>
      <w:rFonts w:ascii="Cambria" w:eastAsia="Calibri" w:hAnsi="Cambria"/>
      <w:bCs/>
      <w:color w:val="4F81BD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qFormat/>
    <w:locked/>
    <w:rsid w:val="00AA2E7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Antrat3Diagrama">
    <w:name w:val="Antraštė 3 Diagrama"/>
    <w:link w:val="Antrat3"/>
    <w:qFormat/>
    <w:locked/>
    <w:rsid w:val="00AA2E7C"/>
    <w:rPr>
      <w:rFonts w:ascii="Cambria" w:hAnsi="Cambria" w:cs="Times New Roman"/>
      <w:b/>
      <w:bCs/>
      <w:color w:val="4F81BD"/>
    </w:rPr>
  </w:style>
  <w:style w:type="character" w:customStyle="1" w:styleId="AntratDiagrama">
    <w:name w:val="Antraštė Diagrama"/>
    <w:link w:val="Antrat"/>
    <w:qFormat/>
    <w:locked/>
    <w:rsid w:val="00AA2E7C"/>
    <w:rPr>
      <w:rFonts w:ascii="Cambria" w:hAnsi="Cambria" w:cs="Times New Roman"/>
      <w:color w:val="17365D"/>
      <w:spacing w:val="5"/>
      <w:kern w:val="2"/>
      <w:sz w:val="52"/>
      <w:szCs w:val="52"/>
    </w:rPr>
  </w:style>
  <w:style w:type="character" w:customStyle="1" w:styleId="PaantratDiagrama">
    <w:name w:val="Paantraštė Diagrama"/>
    <w:link w:val="Paantrat"/>
    <w:qFormat/>
    <w:locked/>
    <w:rsid w:val="00AA2E7C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Nerykuspabraukimas1">
    <w:name w:val="Neryškus pabraukimas1"/>
    <w:qFormat/>
    <w:rsid w:val="00AA2E7C"/>
    <w:rPr>
      <w:rFonts w:cs="Times New Roman"/>
      <w:i/>
      <w:iCs/>
      <w:color w:val="808080"/>
    </w:rPr>
  </w:style>
  <w:style w:type="character" w:customStyle="1" w:styleId="Iskyrimas">
    <w:name w:val="Išskyrimas"/>
    <w:qFormat/>
    <w:rsid w:val="00AA2E7C"/>
    <w:rPr>
      <w:rFonts w:cs="Times New Roman"/>
      <w:i/>
      <w:iCs/>
    </w:rPr>
  </w:style>
  <w:style w:type="character" w:styleId="Grietas">
    <w:name w:val="Strong"/>
    <w:qFormat/>
    <w:rsid w:val="00AA2E7C"/>
    <w:rPr>
      <w:rFonts w:cs="Times New Roman"/>
      <w:b/>
      <w:bCs/>
    </w:rPr>
  </w:style>
  <w:style w:type="character" w:customStyle="1" w:styleId="Internetosaitas">
    <w:name w:val="Interneto saitas"/>
    <w:uiPriority w:val="99"/>
    <w:semiHidden/>
    <w:rsid w:val="00363055"/>
    <w:rPr>
      <w:rFonts w:cs="Times New Roman"/>
      <w:color w:val="0000FF"/>
      <w:u w:val="single"/>
    </w:rPr>
  </w:style>
  <w:style w:type="character" w:customStyle="1" w:styleId="Aplankytasinternetosaitas">
    <w:name w:val="Aplankytas interneto saitas"/>
    <w:uiPriority w:val="99"/>
    <w:semiHidden/>
    <w:rsid w:val="00363055"/>
    <w:rPr>
      <w:rFonts w:cs="Times New Roman"/>
      <w:color w:val="800080"/>
      <w:u w:val="single"/>
    </w:rPr>
  </w:style>
  <w:style w:type="character" w:customStyle="1" w:styleId="DebesliotekstasDiagrama">
    <w:name w:val="Debesėlio tekstas Diagrama"/>
    <w:link w:val="Debesliotekstas"/>
    <w:semiHidden/>
    <w:qFormat/>
    <w:locked/>
    <w:rsid w:val="006F571D"/>
    <w:rPr>
      <w:rFonts w:ascii="Tahoma" w:hAnsi="Tahoma" w:cs="Tahoma"/>
      <w:sz w:val="16"/>
      <w:szCs w:val="16"/>
    </w:rPr>
  </w:style>
  <w:style w:type="character" w:customStyle="1" w:styleId="HTMLiankstoformatuotasDiagrama">
    <w:name w:val="HTML iš anksto formatuotas Diagrama"/>
    <w:link w:val="HTMLiankstoformatuotas"/>
    <w:uiPriority w:val="99"/>
    <w:qFormat/>
    <w:rsid w:val="007B40E0"/>
    <w:rPr>
      <w:rFonts w:ascii="Courier New" w:eastAsia="Times New Roman" w:hAnsi="Courier New" w:cs="Courier New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qFormat/>
    <w:rsid w:val="00FE2805"/>
    <w:rPr>
      <w:rFonts w:ascii="Times New Roman" w:eastAsia="Times New Roman" w:hAnsi="Times New Roman"/>
      <w:sz w:val="24"/>
      <w:lang w:eastAsia="en-US"/>
    </w:rPr>
  </w:style>
  <w:style w:type="character" w:styleId="Vietosrezervavimoenklotekstas">
    <w:name w:val="Placeholder Text"/>
    <w:basedOn w:val="Numatytasispastraiposriftas"/>
    <w:uiPriority w:val="99"/>
    <w:semiHidden/>
    <w:qFormat/>
    <w:rsid w:val="00604745"/>
    <w:rPr>
      <w:color w:val="808080"/>
    </w:rPr>
  </w:style>
  <w:style w:type="paragraph" w:styleId="Antrat">
    <w:name w:val="caption"/>
    <w:basedOn w:val="prastasis"/>
    <w:next w:val="Pagrindinistekstas"/>
    <w:link w:val="AntratDiagrama"/>
    <w:qFormat/>
    <w:rsid w:val="004A5CF0"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link w:val="PagrindinistekstasDiagrama"/>
    <w:rsid w:val="009C36F5"/>
    <w:pPr>
      <w:spacing w:after="0"/>
      <w:jc w:val="both"/>
      <w:textAlignment w:val="baseline"/>
    </w:pPr>
    <w:rPr>
      <w:b w:val="0"/>
      <w:szCs w:val="20"/>
    </w:rPr>
  </w:style>
  <w:style w:type="paragraph" w:styleId="Sraas">
    <w:name w:val="List"/>
    <w:basedOn w:val="Pagrindinistekstas"/>
    <w:rsid w:val="004A5CF0"/>
    <w:rPr>
      <w:rFonts w:cs="Lucida Sans"/>
    </w:rPr>
  </w:style>
  <w:style w:type="paragraph" w:customStyle="1" w:styleId="Rodykl">
    <w:name w:val="Rodyklė"/>
    <w:basedOn w:val="prastasis"/>
    <w:qFormat/>
    <w:rsid w:val="004A5CF0"/>
    <w:pPr>
      <w:suppressLineNumbers/>
    </w:pPr>
    <w:rPr>
      <w:rFonts w:cs="Lucida Sans"/>
    </w:rPr>
  </w:style>
  <w:style w:type="paragraph" w:customStyle="1" w:styleId="Betarp1">
    <w:name w:val="Be tarpų1"/>
    <w:qFormat/>
    <w:rsid w:val="00AA2E7C"/>
    <w:rPr>
      <w:rFonts w:eastAsia="Times New Roman"/>
      <w:sz w:val="22"/>
      <w:szCs w:val="22"/>
      <w:lang w:eastAsia="en-US"/>
    </w:rPr>
  </w:style>
  <w:style w:type="paragraph" w:styleId="Pavadinimas">
    <w:name w:val="Title"/>
    <w:basedOn w:val="prastasis"/>
    <w:next w:val="prastasis"/>
    <w:qFormat/>
    <w:rsid w:val="00AA2E7C"/>
    <w:pPr>
      <w:pBdr>
        <w:bottom w:val="single" w:sz="8" w:space="4" w:color="4F81BD"/>
      </w:pBdr>
      <w:spacing w:after="300"/>
      <w:contextualSpacing/>
    </w:pPr>
    <w:rPr>
      <w:rFonts w:ascii="Cambria" w:eastAsia="Calibri" w:hAnsi="Cambria"/>
      <w:b w:val="0"/>
      <w:color w:val="17365D"/>
      <w:spacing w:val="5"/>
      <w:kern w:val="2"/>
      <w:sz w:val="52"/>
      <w:szCs w:val="52"/>
    </w:rPr>
  </w:style>
  <w:style w:type="paragraph" w:styleId="Paantrat">
    <w:name w:val="Subtitle"/>
    <w:basedOn w:val="prastasis"/>
    <w:next w:val="prastasis"/>
    <w:link w:val="PaantratDiagrama"/>
    <w:qFormat/>
    <w:rsid w:val="00AA2E7C"/>
    <w:rPr>
      <w:rFonts w:ascii="Cambria" w:eastAsia="Calibri" w:hAnsi="Cambria"/>
      <w:b w:val="0"/>
      <w:i/>
      <w:iCs/>
      <w:color w:val="4F81BD"/>
      <w:spacing w:val="15"/>
      <w:szCs w:val="24"/>
    </w:rPr>
  </w:style>
  <w:style w:type="paragraph" w:customStyle="1" w:styleId="xl65">
    <w:name w:val="xl65"/>
    <w:basedOn w:val="prastasis"/>
    <w:qFormat/>
    <w:rsid w:val="00363055"/>
    <w:pP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6">
    <w:name w:val="xl6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7">
    <w:name w:val="xl67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68">
    <w:name w:val="xl68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9">
    <w:name w:val="xl69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0">
    <w:name w:val="xl7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1">
    <w:name w:val="xl7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2">
    <w:name w:val="xl7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3">
    <w:name w:val="xl73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4">
    <w:name w:val="xl74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5">
    <w:name w:val="xl75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6">
    <w:name w:val="xl7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7">
    <w:name w:val="xl77"/>
    <w:basedOn w:val="prastasis"/>
    <w:qFormat/>
    <w:rsid w:val="00363055"/>
    <w:pPr>
      <w:spacing w:beforeAutospacing="1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8">
    <w:name w:val="xl78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9">
    <w:name w:val="xl79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0">
    <w:name w:val="xl80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1">
    <w:name w:val="xl81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2">
    <w:name w:val="xl8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83">
    <w:name w:val="xl8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84">
    <w:name w:val="xl8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85">
    <w:name w:val="xl85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86">
    <w:name w:val="xl8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87">
    <w:name w:val="xl87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88">
    <w:name w:val="xl8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89">
    <w:name w:val="xl89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90">
    <w:name w:val="xl9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/>
      <w:jc w:val="center"/>
    </w:pPr>
    <w:rPr>
      <w:rFonts w:ascii="Palemonas" w:eastAsia="Calibri" w:hAnsi="Palemonas"/>
      <w:color w:val="000000"/>
      <w:lang w:eastAsia="lt-LT"/>
    </w:rPr>
  </w:style>
  <w:style w:type="paragraph" w:customStyle="1" w:styleId="xl91">
    <w:name w:val="xl91"/>
    <w:basedOn w:val="prastasis"/>
    <w:qFormat/>
    <w:rsid w:val="00363055"/>
    <w:pPr>
      <w:spacing w:beforeAutospacing="1" w:afterAutospacing="1"/>
    </w:pPr>
    <w:rPr>
      <w:rFonts w:ascii="Palemonas" w:eastAsia="Calibri" w:hAnsi="Palemonas"/>
      <w:color w:val="FFFFFF"/>
      <w:sz w:val="18"/>
      <w:szCs w:val="18"/>
      <w:lang w:eastAsia="lt-LT"/>
    </w:rPr>
  </w:style>
  <w:style w:type="paragraph" w:customStyle="1" w:styleId="xl92">
    <w:name w:val="xl9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93">
    <w:name w:val="xl9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4">
    <w:name w:val="xl94"/>
    <w:basedOn w:val="prastasis"/>
    <w:qFormat/>
    <w:rsid w:val="00363055"/>
    <w:pPr>
      <w:pBdr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5">
    <w:name w:val="xl95"/>
    <w:basedOn w:val="prastasis"/>
    <w:qFormat/>
    <w:rsid w:val="00363055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6">
    <w:name w:val="xl96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7">
    <w:name w:val="xl97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8">
    <w:name w:val="xl9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9900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9">
    <w:name w:val="xl99"/>
    <w:basedOn w:val="prastasis"/>
    <w:qFormat/>
    <w:rsid w:val="00363055"/>
    <w:pPr>
      <w:pBdr>
        <w:top w:val="single" w:sz="4" w:space="0" w:color="000000"/>
        <w:bottom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00">
    <w:name w:val="xl100"/>
    <w:basedOn w:val="prastasis"/>
    <w:qFormat/>
    <w:rsid w:val="00363055"/>
    <w:pPr>
      <w:pBdr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1">
    <w:name w:val="xl10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2">
    <w:name w:val="xl102"/>
    <w:basedOn w:val="prastasis"/>
    <w:qFormat/>
    <w:rsid w:val="00363055"/>
    <w:pPr>
      <w:pBdr>
        <w:left w:val="single" w:sz="4" w:space="0" w:color="000000"/>
        <w:bottom w:val="single" w:sz="4" w:space="0" w:color="000000"/>
      </w:pBdr>
      <w:shd w:val="clear" w:color="000000" w:fill="FFCC99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3">
    <w:name w:val="xl103"/>
    <w:basedOn w:val="prastasis"/>
    <w:qFormat/>
    <w:rsid w:val="00363055"/>
    <w:pPr>
      <w:pBdr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4">
    <w:name w:val="xl10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05">
    <w:name w:val="xl105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06">
    <w:name w:val="xl10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07">
    <w:name w:val="xl107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8">
    <w:name w:val="xl108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9">
    <w:name w:val="xl109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0">
    <w:name w:val="xl11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1">
    <w:name w:val="xl111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CC99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2">
    <w:name w:val="xl112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CC99"/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3">
    <w:name w:val="xl11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4">
    <w:name w:val="xl114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5">
    <w:name w:val="xl115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6">
    <w:name w:val="xl116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7">
    <w:name w:val="xl117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18">
    <w:name w:val="xl11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19">
    <w:name w:val="xl119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20">
    <w:name w:val="xl12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21">
    <w:name w:val="xl121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22">
    <w:name w:val="xl12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3">
    <w:name w:val="xl123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4">
    <w:name w:val="xl124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25">
    <w:name w:val="xl125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26">
    <w:name w:val="xl12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7">
    <w:name w:val="xl127"/>
    <w:basedOn w:val="prastasis"/>
    <w:qFormat/>
    <w:rsid w:val="0036305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28">
    <w:name w:val="xl128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29">
    <w:name w:val="xl129"/>
    <w:basedOn w:val="prastasis"/>
    <w:qFormat/>
    <w:rsid w:val="00363055"/>
    <w:pPr>
      <w:pBdr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0">
    <w:name w:val="xl13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31">
    <w:name w:val="xl13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32">
    <w:name w:val="xl13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33">
    <w:name w:val="xl133"/>
    <w:basedOn w:val="prastasis"/>
    <w:qFormat/>
    <w:rsid w:val="00363055"/>
    <w:pP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4">
    <w:name w:val="xl13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5">
    <w:name w:val="xl135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</w:pPr>
    <w:rPr>
      <w:rFonts w:eastAsia="Calibri"/>
      <w:lang w:eastAsia="lt-LT"/>
    </w:rPr>
  </w:style>
  <w:style w:type="paragraph" w:customStyle="1" w:styleId="xl136">
    <w:name w:val="xl13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37">
    <w:name w:val="xl137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8">
    <w:name w:val="xl138"/>
    <w:basedOn w:val="prastasis"/>
    <w:qFormat/>
    <w:rsid w:val="00363055"/>
    <w:pPr>
      <w:pBdr>
        <w:left w:val="single" w:sz="8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9">
    <w:name w:val="xl139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0">
    <w:name w:val="xl14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41">
    <w:name w:val="xl141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2">
    <w:name w:val="xl14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spacing w:beforeAutospacing="1" w:afterAutospacing="1"/>
      <w:jc w:val="center"/>
    </w:pPr>
    <w:rPr>
      <w:rFonts w:ascii="Palemonas" w:eastAsia="Calibri" w:hAnsi="Palemonas"/>
      <w:color w:val="000000"/>
      <w:lang w:eastAsia="lt-LT"/>
    </w:rPr>
  </w:style>
  <w:style w:type="paragraph" w:customStyle="1" w:styleId="xl143">
    <w:name w:val="xl14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44">
    <w:name w:val="xl144"/>
    <w:basedOn w:val="prastasis"/>
    <w:qFormat/>
    <w:rsid w:val="0036305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9900"/>
      <w:spacing w:beforeAutospacing="1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45">
    <w:name w:val="xl145"/>
    <w:basedOn w:val="prastasis"/>
    <w:qFormat/>
    <w:rsid w:val="00363055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6">
    <w:name w:val="xl146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7">
    <w:name w:val="xl147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eastAsia="Calibri"/>
      <w:szCs w:val="24"/>
      <w:lang w:eastAsia="lt-LT"/>
    </w:rPr>
  </w:style>
  <w:style w:type="paragraph" w:customStyle="1" w:styleId="xl148">
    <w:name w:val="xl148"/>
    <w:basedOn w:val="prastasis"/>
    <w:qFormat/>
    <w:rsid w:val="00363055"/>
    <w:pPr>
      <w:pBdr>
        <w:top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9">
    <w:name w:val="xl149"/>
    <w:basedOn w:val="prastasis"/>
    <w:qFormat/>
    <w:rsid w:val="00363055"/>
    <w:pPr>
      <w:pBdr>
        <w:right w:val="single" w:sz="4" w:space="0" w:color="000000"/>
      </w:pBdr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0">
    <w:name w:val="xl150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pacing w:beforeAutospacing="1" w:afterAutospacing="1"/>
      <w:textAlignment w:val="center"/>
    </w:pPr>
    <w:rPr>
      <w:rFonts w:eastAsia="Calibri"/>
      <w:szCs w:val="24"/>
      <w:lang w:eastAsia="lt-LT"/>
    </w:rPr>
  </w:style>
  <w:style w:type="paragraph" w:customStyle="1" w:styleId="xl151">
    <w:name w:val="xl15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2">
    <w:name w:val="xl15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eastAsia="Calibri"/>
      <w:lang w:eastAsia="lt-LT"/>
    </w:rPr>
  </w:style>
  <w:style w:type="paragraph" w:customStyle="1" w:styleId="xl153">
    <w:name w:val="xl15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eastAsia="Calibri"/>
      <w:lang w:eastAsia="lt-LT"/>
    </w:rPr>
  </w:style>
  <w:style w:type="paragraph" w:customStyle="1" w:styleId="xl154">
    <w:name w:val="xl15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eastAsia="Calibri"/>
      <w:lang w:eastAsia="lt-LT"/>
    </w:rPr>
  </w:style>
  <w:style w:type="paragraph" w:customStyle="1" w:styleId="xl155">
    <w:name w:val="xl155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right"/>
    </w:pPr>
    <w:rPr>
      <w:rFonts w:eastAsia="Calibri"/>
      <w:b w:val="0"/>
      <w:bCs/>
      <w:lang w:eastAsia="lt-LT"/>
    </w:rPr>
  </w:style>
  <w:style w:type="paragraph" w:customStyle="1" w:styleId="xl156">
    <w:name w:val="xl15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</w:pPr>
    <w:rPr>
      <w:rFonts w:eastAsia="Calibri"/>
      <w:lang w:eastAsia="lt-LT"/>
    </w:rPr>
  </w:style>
  <w:style w:type="paragraph" w:customStyle="1" w:styleId="xl157">
    <w:name w:val="xl157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</w:pPr>
    <w:rPr>
      <w:rFonts w:eastAsia="Calibri"/>
      <w:lang w:eastAsia="lt-LT"/>
    </w:rPr>
  </w:style>
  <w:style w:type="paragraph" w:customStyle="1" w:styleId="xl158">
    <w:name w:val="xl158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9">
    <w:name w:val="xl159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0">
    <w:name w:val="xl16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61">
    <w:name w:val="xl16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62">
    <w:name w:val="xl16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63">
    <w:name w:val="xl163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64">
    <w:name w:val="xl16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65">
    <w:name w:val="xl165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66">
    <w:name w:val="xl166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67">
    <w:name w:val="xl167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8">
    <w:name w:val="xl16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9">
    <w:name w:val="xl169"/>
    <w:basedOn w:val="prastasis"/>
    <w:qFormat/>
    <w:rsid w:val="00363055"/>
    <w:pPr>
      <w:pBdr>
        <w:top w:val="single" w:sz="4" w:space="0" w:color="000000"/>
        <w:left w:val="single" w:sz="8" w:space="0" w:color="000000"/>
        <w:bottom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70">
    <w:name w:val="xl170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71">
    <w:name w:val="xl171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right"/>
    </w:pPr>
    <w:rPr>
      <w:rFonts w:ascii="Palemonas" w:eastAsia="Calibri" w:hAnsi="Palemonas"/>
      <w:b w:val="0"/>
      <w:bCs/>
      <w:lang w:eastAsia="lt-LT"/>
    </w:rPr>
  </w:style>
  <w:style w:type="paragraph" w:customStyle="1" w:styleId="xl172">
    <w:name w:val="xl172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b w:val="0"/>
      <w:bCs/>
      <w:lang w:eastAsia="lt-LT"/>
    </w:rPr>
  </w:style>
  <w:style w:type="paragraph" w:customStyle="1" w:styleId="xl173">
    <w:name w:val="xl173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b w:val="0"/>
      <w:bCs/>
      <w:lang w:eastAsia="lt-LT"/>
    </w:rPr>
  </w:style>
  <w:style w:type="paragraph" w:customStyle="1" w:styleId="xl174">
    <w:name w:val="xl174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b w:val="0"/>
      <w:bCs/>
      <w:lang w:eastAsia="lt-LT"/>
    </w:rPr>
  </w:style>
  <w:style w:type="paragraph" w:customStyle="1" w:styleId="xl175">
    <w:name w:val="xl175"/>
    <w:basedOn w:val="prastasis"/>
    <w:qFormat/>
    <w:rsid w:val="00363055"/>
    <w:pPr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76">
    <w:name w:val="xl176"/>
    <w:basedOn w:val="prastasis"/>
    <w:qFormat/>
    <w:rsid w:val="00363055"/>
    <w:pPr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77">
    <w:name w:val="xl177"/>
    <w:basedOn w:val="prastasis"/>
    <w:qFormat/>
    <w:rsid w:val="00363055"/>
    <w:pPr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78">
    <w:name w:val="xl178"/>
    <w:basedOn w:val="prastasis"/>
    <w:qFormat/>
    <w:rsid w:val="00363055"/>
    <w:pPr>
      <w:pBdr>
        <w:top w:val="single" w:sz="8" w:space="0" w:color="000000"/>
        <w:lef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79">
    <w:name w:val="xl179"/>
    <w:basedOn w:val="prastasis"/>
    <w:qFormat/>
    <w:rsid w:val="00363055"/>
    <w:pPr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0">
    <w:name w:val="xl180"/>
    <w:basedOn w:val="prastasis"/>
    <w:qFormat/>
    <w:rsid w:val="00363055"/>
    <w:pPr>
      <w:pBdr>
        <w:top w:val="single" w:sz="8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1">
    <w:name w:val="xl181"/>
    <w:basedOn w:val="prastasis"/>
    <w:qFormat/>
    <w:rsid w:val="00363055"/>
    <w:pPr>
      <w:pBdr>
        <w:top w:val="single" w:sz="8" w:space="0" w:color="000000"/>
        <w:bottom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2">
    <w:name w:val="xl182"/>
    <w:basedOn w:val="prastasis"/>
    <w:qFormat/>
    <w:rsid w:val="00363055"/>
    <w:pPr>
      <w:pBdr>
        <w:top w:val="single" w:sz="8" w:space="0" w:color="000000"/>
        <w:bottom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3">
    <w:name w:val="xl183"/>
    <w:basedOn w:val="prastasis"/>
    <w:qFormat/>
    <w:rsid w:val="00363055"/>
    <w:pPr>
      <w:pBdr>
        <w:left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84">
    <w:name w:val="xl184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5">
    <w:name w:val="xl185"/>
    <w:basedOn w:val="prastasis"/>
    <w:qFormat/>
    <w:rsid w:val="00363055"/>
    <w:pPr>
      <w:pBdr>
        <w:left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6">
    <w:name w:val="xl186"/>
    <w:basedOn w:val="prastasis"/>
    <w:qFormat/>
    <w:rsid w:val="00363055"/>
    <w:pPr>
      <w:pBdr>
        <w:lef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7">
    <w:name w:val="xl187"/>
    <w:basedOn w:val="prastasis"/>
    <w:qFormat/>
    <w:rsid w:val="00363055"/>
    <w:pPr>
      <w:pBdr>
        <w:left w:val="single" w:sz="8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8">
    <w:name w:val="xl18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9">
    <w:name w:val="xl189"/>
    <w:basedOn w:val="prastasis"/>
    <w:qFormat/>
    <w:rsid w:val="00363055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0">
    <w:name w:val="xl190"/>
    <w:basedOn w:val="prastasis"/>
    <w:qFormat/>
    <w:rsid w:val="00363055"/>
    <w:pPr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1">
    <w:name w:val="xl191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92">
    <w:name w:val="xl192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3">
    <w:name w:val="xl193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4">
    <w:name w:val="xl194"/>
    <w:basedOn w:val="prastasis"/>
    <w:qFormat/>
    <w:rsid w:val="00363055"/>
    <w:pPr>
      <w:pBdr>
        <w:left w:val="single" w:sz="4" w:space="0" w:color="000000"/>
        <w:bottom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5">
    <w:name w:val="xl195"/>
    <w:basedOn w:val="prastasis"/>
    <w:qFormat/>
    <w:rsid w:val="00363055"/>
    <w:pPr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6">
    <w:name w:val="xl196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97">
    <w:name w:val="xl197"/>
    <w:basedOn w:val="prastasis"/>
    <w:qFormat/>
    <w:rsid w:val="00363055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EEECE1"/>
      <w:spacing w:beforeAutospacing="1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8">
    <w:name w:val="xl198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customStyle="1" w:styleId="xl199">
    <w:name w:val="xl199"/>
    <w:basedOn w:val="prastasis"/>
    <w:qFormat/>
    <w:rsid w:val="003630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EECE1"/>
      <w:spacing w:beforeAutospacing="1" w:afterAutospacing="1"/>
    </w:pPr>
    <w:rPr>
      <w:rFonts w:ascii="Palemonas" w:eastAsia="Calibri" w:hAnsi="Palemonas"/>
      <w:lang w:eastAsia="lt-LT"/>
    </w:rPr>
  </w:style>
  <w:style w:type="paragraph" w:styleId="Debesliotekstas">
    <w:name w:val="Balloon Text"/>
    <w:basedOn w:val="prastasis"/>
    <w:link w:val="DebesliotekstasDiagrama"/>
    <w:semiHidden/>
    <w:qFormat/>
    <w:rsid w:val="006F571D"/>
    <w:pPr>
      <w:spacing w:after="0"/>
    </w:pPr>
    <w:rPr>
      <w:rFonts w:ascii="Tahoma" w:eastAsia="Calibri" w:hAnsi="Tahoma"/>
      <w:b w:val="0"/>
      <w:sz w:val="16"/>
      <w:szCs w:val="16"/>
    </w:rPr>
  </w:style>
  <w:style w:type="paragraph" w:customStyle="1" w:styleId="Sraopastraipa1">
    <w:name w:val="Sąrašo pastraipa1"/>
    <w:basedOn w:val="prastasis"/>
    <w:qFormat/>
    <w:rsid w:val="00CC0096"/>
    <w:pPr>
      <w:ind w:left="720"/>
      <w:contextualSpacing/>
    </w:pPr>
  </w:style>
  <w:style w:type="paragraph" w:styleId="prastasiniatinklio">
    <w:name w:val="Normal (Web)"/>
    <w:basedOn w:val="prastasis"/>
    <w:qFormat/>
    <w:rsid w:val="00BA5809"/>
    <w:rPr>
      <w:szCs w:val="24"/>
    </w:rPr>
  </w:style>
  <w:style w:type="paragraph" w:customStyle="1" w:styleId="Puslapinantratirporat">
    <w:name w:val="Puslapinė antraštė ir poraštė"/>
    <w:basedOn w:val="prastasis"/>
    <w:qFormat/>
    <w:rsid w:val="004A5CF0"/>
  </w:style>
  <w:style w:type="paragraph" w:styleId="Antrats">
    <w:name w:val="header"/>
    <w:basedOn w:val="prastasis"/>
    <w:rsid w:val="00BD0663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BD0663"/>
    <w:pPr>
      <w:tabs>
        <w:tab w:val="center" w:pos="4819"/>
        <w:tab w:val="right" w:pos="9638"/>
      </w:tabs>
    </w:pPr>
  </w:style>
  <w:style w:type="paragraph" w:styleId="Betarp">
    <w:name w:val="No Spacing"/>
    <w:uiPriority w:val="1"/>
    <w:qFormat/>
    <w:rsid w:val="00587EA0"/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qFormat/>
    <w:rsid w:val="007B40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left="960"/>
    </w:pPr>
    <w:rPr>
      <w:rFonts w:ascii="Courier New" w:hAnsi="Courier New"/>
      <w:b w:val="0"/>
      <w:sz w:val="20"/>
      <w:szCs w:val="20"/>
      <w:lang w:val="en-US"/>
    </w:rPr>
  </w:style>
  <w:style w:type="paragraph" w:customStyle="1" w:styleId="nospacing1">
    <w:name w:val="nospacing1"/>
    <w:basedOn w:val="prastasis"/>
    <w:qFormat/>
    <w:rsid w:val="006D54C2"/>
    <w:pPr>
      <w:spacing w:beforeAutospacing="1" w:afterAutospacing="1"/>
    </w:pPr>
    <w:rPr>
      <w:b w:val="0"/>
      <w:szCs w:val="24"/>
      <w:lang w:eastAsia="lt-LT"/>
    </w:rPr>
  </w:style>
  <w:style w:type="paragraph" w:customStyle="1" w:styleId="remas1">
    <w:name w:val="remas1"/>
    <w:basedOn w:val="prastasis"/>
    <w:qFormat/>
    <w:rsid w:val="004B61E6"/>
    <w:pPr>
      <w:spacing w:after="0"/>
      <w:jc w:val="center"/>
      <w:textAlignment w:val="baseline"/>
    </w:pPr>
    <w:rPr>
      <w:rFonts w:ascii="TimesLT" w:hAnsi="TimesLT"/>
      <w:sz w:val="28"/>
      <w:szCs w:val="20"/>
      <w:lang w:val="en-GB"/>
    </w:rPr>
  </w:style>
  <w:style w:type="paragraph" w:customStyle="1" w:styleId="Betarp2">
    <w:name w:val="Be tarpų2"/>
    <w:qFormat/>
    <w:rsid w:val="002E2CA3"/>
    <w:rPr>
      <w:rFonts w:eastAsia="Times New Roman"/>
      <w:sz w:val="22"/>
      <w:szCs w:val="22"/>
      <w:lang w:eastAsia="en-US"/>
    </w:rPr>
  </w:style>
  <w:style w:type="paragraph" w:styleId="Sraopastraipa">
    <w:name w:val="List Paragraph"/>
    <w:basedOn w:val="prastasis"/>
    <w:uiPriority w:val="34"/>
    <w:qFormat/>
    <w:rsid w:val="006E2BB6"/>
    <w:pPr>
      <w:ind w:left="720"/>
      <w:contextualSpacing/>
    </w:pPr>
  </w:style>
  <w:style w:type="paragraph" w:customStyle="1" w:styleId="MAZAS">
    <w:name w:val="MAZAS"/>
    <w:basedOn w:val="prastasis"/>
    <w:qFormat/>
    <w:rsid w:val="00E74244"/>
    <w:pPr>
      <w:spacing w:after="0" w:line="295" w:lineRule="auto"/>
      <w:ind w:firstLine="312"/>
      <w:jc w:val="both"/>
    </w:pPr>
    <w:rPr>
      <w:rFonts w:eastAsia="Calibri" w:cs="Arial"/>
      <w:b w:val="0"/>
      <w:color w:val="000000"/>
      <w:sz w:val="8"/>
      <w:szCs w:val="8"/>
    </w:rPr>
  </w:style>
  <w:style w:type="paragraph" w:customStyle="1" w:styleId="Lentelsturinys">
    <w:name w:val="Lentelės turinys"/>
    <w:basedOn w:val="prastasis"/>
    <w:qFormat/>
    <w:rsid w:val="0012293C"/>
    <w:pPr>
      <w:widowControl w:val="0"/>
      <w:suppressLineNumbers/>
      <w:spacing w:after="0"/>
    </w:pPr>
    <w:rPr>
      <w:b w:val="0"/>
      <w:szCs w:val="20"/>
    </w:rPr>
  </w:style>
  <w:style w:type="table" w:styleId="Lentelstinklelis">
    <w:name w:val="Table Grid"/>
    <w:basedOn w:val="prastojilentel"/>
    <w:rsid w:val="009E65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07821"/>
    <w:pPr>
      <w:suppressAutoHyphens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7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5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0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0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5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3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gnalina.lt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folex\IXIrankiaiUniversal\adm_vid\Tmp\fdeb1e36f85643a6ae100b2143880a1a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43FFB-AE13-4D05-B2A2-FAE5ADA58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fdeb1e36f85643a6ae100b2143880a1a.dot</Template>
  <TotalTime>0</TotalTime>
  <Pages>6</Pages>
  <Words>9417</Words>
  <Characters>5368</Characters>
  <Application>Microsoft Office Word</Application>
  <DocSecurity>0</DocSecurity>
  <Lines>44</Lines>
  <Paragraphs>29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Manager>2021-08-19</Manager>
  <Company/>
  <LinksUpToDate>false</LinksUpToDate>
  <CharactersWithSpaces>14756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2021 metų biudžeto patikslinimo ir Ignalinos rajono savivaldybės tarybos 2021 m. vasario 25 d. sprendimo Nr. T-2 „Dėl Ignalinos rajono savivaldybės 2021 metų biudžeto patvirtinimo“ pakeitimo</dc:title>
  <dc:subject>T-135</dc:subject>
  <dc:creator>IGNALINOS RAJONO SAVIVALDYBĖS TARYBA</dc:creator>
  <dc:description/>
  <cp:lastModifiedBy>Rasa</cp:lastModifiedBy>
  <cp:revision>2</cp:revision>
  <cp:lastPrinted>2021-08-04T07:44:00Z</cp:lastPrinted>
  <dcterms:created xsi:type="dcterms:W3CDTF">2021-11-08T08:59:00Z</dcterms:created>
  <dcterms:modified xsi:type="dcterms:W3CDTF">2021-11-08T08:59:00Z</dcterms:modified>
  <cp:category>Sprendimas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